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C9" w:rsidRDefault="003468F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noProof/>
          <w:color w:val="C10000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-903767</wp:posOffset>
                </wp:positionV>
                <wp:extent cx="7538484" cy="2424223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484" cy="2424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8F2" w:rsidRDefault="003468F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355831" cy="2456121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stockphoto-174791998-612x612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685" b="15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6617" cy="2473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42.4pt;margin-top:-71.15pt;width:593.6pt;height:190.9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" fillcolor="white [3201]" stroked="f" strokeweight=".5pt">
                <v:textbox>
                  <w:txbxContent>
                    <w:p w:rsidR="003468F2" w:rsidRDefault="003468F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355831" cy="2456121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stockphoto-174791998-612x612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685" b="15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06617" cy="24730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468F2" w:rsidRDefault="003468F2" w:rsidP="00F705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96"/>
          <w:szCs w:val="26"/>
        </w:rPr>
      </w:pPr>
    </w:p>
    <w:p w:rsidR="003468F2" w:rsidRDefault="003468F2" w:rsidP="00F705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96"/>
          <w:szCs w:val="26"/>
        </w:rPr>
      </w:pPr>
    </w:p>
    <w:p w:rsidR="00F705C9" w:rsidRPr="00E27D82" w:rsidRDefault="00F705C9" w:rsidP="00F705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96"/>
          <w:szCs w:val="26"/>
        </w:rPr>
      </w:pPr>
      <w:r w:rsidRPr="00E27D82">
        <w:rPr>
          <w:rFonts w:ascii="Arial" w:hAnsi="Arial" w:cs="Arial"/>
          <w:b/>
          <w:bCs/>
          <w:color w:val="C10000"/>
          <w:sz w:val="96"/>
          <w:szCs w:val="26"/>
        </w:rPr>
        <w:t xml:space="preserve">Free </w:t>
      </w:r>
      <w:r w:rsidR="00E27D82">
        <w:rPr>
          <w:rFonts w:ascii="Arial" w:hAnsi="Arial" w:cs="Arial"/>
          <w:b/>
          <w:bCs/>
          <w:color w:val="C10000"/>
          <w:sz w:val="96"/>
          <w:szCs w:val="26"/>
        </w:rPr>
        <w:t>Festive</w:t>
      </w:r>
      <w:r w:rsidRPr="00E27D82">
        <w:rPr>
          <w:rFonts w:ascii="Arial" w:hAnsi="Arial" w:cs="Arial"/>
          <w:b/>
          <w:bCs/>
          <w:color w:val="C10000"/>
          <w:sz w:val="96"/>
          <w:szCs w:val="26"/>
        </w:rPr>
        <w:t xml:space="preserve"> Meals in Lewisham</w:t>
      </w:r>
    </w:p>
    <w:p w:rsidR="00F705C9" w:rsidRPr="00F705C9" w:rsidRDefault="00F705C9" w:rsidP="00F705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36"/>
          <w:szCs w:val="26"/>
        </w:rPr>
      </w:pPr>
    </w:p>
    <w:p w:rsidR="00F705C9" w:rsidRDefault="003468F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noProof/>
          <w:color w:val="0000FF"/>
          <w:lang w:eastAsia="en-GB"/>
        </w:rPr>
        <w:drawing>
          <wp:inline distT="0" distB="0" distL="0" distR="0" wp14:anchorId="4802820D" wp14:editId="23441566">
            <wp:extent cx="5731510" cy="2865444"/>
            <wp:effectExtent l="0" t="0" r="2540" b="0"/>
            <wp:docPr id="1" name="irc_mi" descr="Image result for christmas mea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mea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F2" w:rsidRDefault="003468F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6E3C59" w:rsidRDefault="006E3C59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E27D82" w:rsidRPr="00E27D82" w:rsidRDefault="00F705C9" w:rsidP="003468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40"/>
          <w:szCs w:val="26"/>
        </w:rPr>
      </w:pPr>
      <w:r w:rsidRPr="00E27D82">
        <w:rPr>
          <w:rFonts w:ascii="Arial" w:hAnsi="Arial" w:cs="Arial"/>
          <w:b/>
          <w:bCs/>
          <w:color w:val="C10000"/>
          <w:sz w:val="40"/>
          <w:szCs w:val="26"/>
        </w:rPr>
        <w:t>No one needs to be alone on Christmas day in Lewisham!</w:t>
      </w:r>
      <w:r w:rsidR="003468F2">
        <w:rPr>
          <w:rFonts w:ascii="Arial" w:hAnsi="Arial" w:cs="Arial"/>
          <w:b/>
          <w:bCs/>
          <w:color w:val="C10000"/>
          <w:sz w:val="40"/>
          <w:szCs w:val="26"/>
        </w:rPr>
        <w:t xml:space="preserve"> </w:t>
      </w:r>
      <w:r w:rsidRPr="00E27D82">
        <w:rPr>
          <w:rFonts w:ascii="Arial" w:hAnsi="Arial" w:cs="Arial"/>
          <w:b/>
          <w:bCs/>
          <w:color w:val="C10000"/>
          <w:sz w:val="40"/>
          <w:szCs w:val="26"/>
        </w:rPr>
        <w:t>Join one of the free community Christmas meals around the borough</w:t>
      </w:r>
      <w:r w:rsidR="003468F2">
        <w:rPr>
          <w:rFonts w:ascii="Arial" w:hAnsi="Arial" w:cs="Arial"/>
          <w:b/>
          <w:bCs/>
          <w:color w:val="C10000"/>
          <w:sz w:val="40"/>
          <w:szCs w:val="26"/>
        </w:rPr>
        <w:t>.</w:t>
      </w: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3468F2" w:rsidRDefault="003468F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3468F2" w:rsidRDefault="003468F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6"/>
        </w:rPr>
      </w:pPr>
    </w:p>
    <w:p w:rsidR="00F705C9" w:rsidRPr="003468F2" w:rsidRDefault="00AC34A1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6"/>
        </w:rPr>
      </w:pPr>
      <w:r>
        <w:rPr>
          <w:rFonts w:ascii="Arial" w:hAnsi="Arial" w:cs="Arial"/>
          <w:noProof/>
          <w:color w:val="000000"/>
          <w:sz w:val="24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652846</wp:posOffset>
                </wp:positionV>
                <wp:extent cx="1222919" cy="116378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919" cy="1163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4A1" w:rsidRPr="00AC34A1" w:rsidRDefault="00AC34A1" w:rsidP="00AC34A1">
                            <w:pPr>
                              <w:rPr>
                                <w:rFonts w:ascii="Segoe UI" w:eastAsia="Times New Roman" w:hAnsi="Segoe UI" w:cs="Segoe UI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AC34A1">
                              <w:rPr>
                                <w:rFonts w:ascii="Calibri" w:eastAsia="Times New Roman" w:hAnsi="Calibri" w:cs="Times New Roman"/>
                                <w:color w:val="1F497D"/>
                                <w:lang w:eastAsia="en-GB"/>
                              </w:rPr>
                              <w:t>  </w:t>
                            </w: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23541" cy="92354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003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1" cy="923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4A1" w:rsidRPr="00AC34A1" w:rsidRDefault="00AC34A1" w:rsidP="00AC34A1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AC34A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926465" cy="926465"/>
                                      <wp:effectExtent l="0" t="0" r="0" b="0"/>
                                      <wp:docPr id="16" name="Rectangle 16" descr="LPF roundel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926465" cy="9264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1760677" id="Rectangle 16" o:spid="_x0000_s1026" alt="LPF roundel.png" style="width:72.95pt;height:7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:rsidR="00AC34A1" w:rsidRPr="00AC34A1" w:rsidRDefault="00AC34A1" w:rsidP="00AC34A1">
                            <w:pPr>
                              <w:spacing w:after="150" w:line="240" w:lineRule="auto"/>
                              <w:rPr>
                                <w:rFonts w:ascii="Segoe UI" w:eastAsia="Times New Roman" w:hAnsi="Segoe UI" w:cs="Segoe UI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AC34A1">
                              <w:rPr>
                                <w:rFonts w:ascii="Calibri" w:eastAsia="Times New Roman" w:hAnsi="Calibri" w:cs="Times New Roman"/>
                                <w:color w:val="1F497D"/>
                                <w:lang w:eastAsia="en-GB"/>
                              </w:rPr>
                              <w:t> </w:t>
                            </w:r>
                          </w:p>
                          <w:p w:rsidR="00AC34A1" w:rsidRPr="00AC34A1" w:rsidRDefault="00AC34A1" w:rsidP="00AC34A1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:rsidR="00AC34A1" w:rsidRPr="00AC34A1" w:rsidRDefault="00AC34A1" w:rsidP="00AC34A1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AC34A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926465" cy="926465"/>
                                      <wp:effectExtent l="0" t="0" r="0" b="0"/>
                                      <wp:docPr id="15" name="Rectangle 15" descr="LPF roundel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926465" cy="9264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2C22BC4" id="Rectangle 15" o:spid="_x0000_s1026" alt="LPF roundel.png" style="width:72.95pt;height:7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:rsidR="00AC34A1" w:rsidRPr="00AC34A1" w:rsidRDefault="00AC34A1" w:rsidP="00AC34A1">
                            <w:pPr>
                              <w:spacing w:after="150" w:line="240" w:lineRule="auto"/>
                              <w:rPr>
                                <w:rFonts w:ascii="Segoe UI" w:eastAsia="Times New Roman" w:hAnsi="Segoe UI" w:cs="Segoe UI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AC34A1">
                              <w:rPr>
                                <w:rFonts w:ascii="Calibri" w:eastAsia="Times New Roman" w:hAnsi="Calibri" w:cs="Times New Roman"/>
                                <w:color w:val="1F497D"/>
                                <w:lang w:eastAsia="en-GB"/>
                              </w:rPr>
                              <w:t> </w:t>
                            </w:r>
                          </w:p>
                          <w:p w:rsidR="00AC34A1" w:rsidRDefault="00AC3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5.1pt;margin-top:51.4pt;width:96.3pt;height:91.65pt;z-index:2516654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" fillcolor="white [3201]" stroked="f" strokeweight=".5pt">
                <v:textbox>
                  <w:txbxContent>
                    <w:p w:rsidR="00AC34A1" w:rsidRPr="00AC34A1" w:rsidRDefault="00AC34A1" w:rsidP="00AC34A1">
                      <w:pPr>
                        <w:rPr>
                          <w:rFonts w:ascii="Segoe UI" w:eastAsia="Times New Roman" w:hAnsi="Segoe UI" w:cs="Segoe UI"/>
                          <w:sz w:val="27"/>
                          <w:szCs w:val="27"/>
                          <w:lang w:eastAsia="en-GB"/>
                        </w:rPr>
                      </w:pPr>
                      <w:r w:rsidRPr="00AC34A1">
                        <w:rPr>
                          <w:rFonts w:ascii="Calibri" w:eastAsia="Times New Roman" w:hAnsi="Calibri" w:cs="Times New Roman"/>
                          <w:color w:val="1F497D"/>
                          <w:lang w:eastAsia="en-GB"/>
                        </w:rPr>
                        <w:t>  </w:t>
                      </w:r>
                      <w:r>
                        <w:rPr>
                          <w:rFonts w:ascii="Segoe UI" w:eastAsia="Times New Roman" w:hAnsi="Segoe UI" w:cs="Segoe UI"/>
                          <w:noProof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>
                            <wp:extent cx="923541" cy="923541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003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1" cy="923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34A1" w:rsidRPr="00AC34A1" w:rsidRDefault="00AC34A1" w:rsidP="00AC34A1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7"/>
                          <w:szCs w:val="27"/>
                          <w:lang w:eastAsia="en-GB"/>
                        </w:rPr>
                      </w:pPr>
                      <w:r w:rsidRPr="00AC34A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926465" cy="926465"/>
                                <wp:effectExtent l="0" t="0" r="0" b="0"/>
                                <wp:docPr id="16" name="Rectangle 16" descr="LPF rounde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926465" cy="9264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E8C6597" id="Rectangle 16" o:spid="_x0000_s1026" alt="LPF roundel.png" style="width:72.95pt;height:7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:rsidR="00AC34A1" w:rsidRPr="00AC34A1" w:rsidRDefault="00AC34A1" w:rsidP="00AC34A1">
                      <w:pPr>
                        <w:spacing w:after="150" w:line="240" w:lineRule="auto"/>
                        <w:rPr>
                          <w:rFonts w:ascii="Segoe UI" w:eastAsia="Times New Roman" w:hAnsi="Segoe UI" w:cs="Segoe UI"/>
                          <w:sz w:val="27"/>
                          <w:szCs w:val="27"/>
                          <w:lang w:eastAsia="en-GB"/>
                        </w:rPr>
                      </w:pPr>
                      <w:r w:rsidRPr="00AC34A1">
                        <w:rPr>
                          <w:rFonts w:ascii="Calibri" w:eastAsia="Times New Roman" w:hAnsi="Calibri" w:cs="Times New Roman"/>
                          <w:color w:val="1F497D"/>
                          <w:lang w:eastAsia="en-GB"/>
                        </w:rPr>
                        <w:t> </w:t>
                      </w:r>
                    </w:p>
                    <w:p w:rsidR="00AC34A1" w:rsidRPr="00AC34A1" w:rsidRDefault="00AC34A1" w:rsidP="00AC34A1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7"/>
                          <w:szCs w:val="27"/>
                          <w:lang w:eastAsia="en-GB"/>
                        </w:rPr>
                      </w:pPr>
                    </w:p>
                    <w:p w:rsidR="00AC34A1" w:rsidRPr="00AC34A1" w:rsidRDefault="00AC34A1" w:rsidP="00AC34A1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7"/>
                          <w:szCs w:val="27"/>
                          <w:lang w:eastAsia="en-GB"/>
                        </w:rPr>
                      </w:pPr>
                      <w:r w:rsidRPr="00AC34A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926465" cy="926465"/>
                                <wp:effectExtent l="0" t="0" r="0" b="0"/>
                                <wp:docPr id="15" name="Rectangle 15" descr="LPF rounde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926465" cy="9264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3F734BC" id="Rectangle 15" o:spid="_x0000_s1026" alt="LPF roundel.png" style="width:72.95pt;height:7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:rsidR="00AC34A1" w:rsidRPr="00AC34A1" w:rsidRDefault="00AC34A1" w:rsidP="00AC34A1">
                      <w:pPr>
                        <w:spacing w:after="150" w:line="240" w:lineRule="auto"/>
                        <w:rPr>
                          <w:rFonts w:ascii="Segoe UI" w:eastAsia="Times New Roman" w:hAnsi="Segoe UI" w:cs="Segoe UI"/>
                          <w:sz w:val="27"/>
                          <w:szCs w:val="27"/>
                          <w:lang w:eastAsia="en-GB"/>
                        </w:rPr>
                      </w:pPr>
                      <w:r w:rsidRPr="00AC34A1">
                        <w:rPr>
                          <w:rFonts w:ascii="Calibri" w:eastAsia="Times New Roman" w:hAnsi="Calibri" w:cs="Times New Roman"/>
                          <w:color w:val="1F497D"/>
                          <w:lang w:eastAsia="en-GB"/>
                        </w:rPr>
                        <w:t> </w:t>
                      </w:r>
                    </w:p>
                    <w:p w:rsidR="00AC34A1" w:rsidRDefault="00AC34A1"/>
                  </w:txbxContent>
                </v:textbox>
                <w10:wrap anchorx="page"/>
              </v:shape>
            </w:pict>
          </mc:Fallback>
        </mc:AlternateContent>
      </w:r>
      <w:r w:rsidR="006E3C59" w:rsidRPr="003468F2">
        <w:rPr>
          <w:rFonts w:ascii="Arial" w:hAnsi="Arial" w:cs="Arial"/>
          <w:color w:val="000000"/>
          <w:sz w:val="24"/>
          <w:szCs w:val="26"/>
        </w:rPr>
        <w:t xml:space="preserve">If you know of any other free community meals during the festive season, please let us know at </w:t>
      </w:r>
      <w:hyperlink r:id="rId11" w:history="1">
        <w:r w:rsidR="006E3C59" w:rsidRPr="003468F2">
          <w:rPr>
            <w:rStyle w:val="Hyperlink"/>
            <w:rFonts w:ascii="Arial" w:hAnsi="Arial" w:cs="Arial"/>
            <w:sz w:val="24"/>
            <w:szCs w:val="26"/>
          </w:rPr>
          <w:t>community.connections@ageuklands.org.uk</w:t>
        </w:r>
      </w:hyperlink>
      <w:r w:rsidR="006E3C59" w:rsidRPr="003468F2">
        <w:rPr>
          <w:rFonts w:ascii="Arial" w:hAnsi="Arial" w:cs="Arial"/>
          <w:color w:val="000000"/>
          <w:sz w:val="24"/>
          <w:szCs w:val="26"/>
        </w:rPr>
        <w:t xml:space="preserve"> or 0208314 3244</w:t>
      </w:r>
      <w:r w:rsidR="00E27D82" w:rsidRPr="003468F2">
        <w:rPr>
          <w:rFonts w:ascii="Arial" w:hAnsi="Arial" w:cs="Arial"/>
          <w:color w:val="000000"/>
          <w:sz w:val="24"/>
          <w:szCs w:val="26"/>
        </w:rPr>
        <w:t xml:space="preserve">. </w:t>
      </w:r>
      <w:r w:rsidR="00E27D82" w:rsidRPr="00AC34A1">
        <w:rPr>
          <w:rFonts w:ascii="Arial" w:hAnsi="Arial" w:cs="Arial"/>
          <w:b/>
          <w:color w:val="000000"/>
          <w:sz w:val="28"/>
          <w:szCs w:val="26"/>
        </w:rPr>
        <w:t xml:space="preserve">Thank you to Lewisham </w:t>
      </w:r>
      <w:r w:rsidRPr="00AC34A1">
        <w:rPr>
          <w:rFonts w:ascii="Arial" w:hAnsi="Arial" w:cs="Arial"/>
          <w:b/>
          <w:color w:val="000000"/>
          <w:sz w:val="28"/>
          <w:szCs w:val="26"/>
        </w:rPr>
        <w:t>P</w:t>
      </w:r>
      <w:r w:rsidR="003468F2" w:rsidRPr="00AC34A1">
        <w:rPr>
          <w:rFonts w:ascii="Arial" w:hAnsi="Arial" w:cs="Arial"/>
          <w:b/>
          <w:color w:val="000000"/>
          <w:sz w:val="28"/>
          <w:szCs w:val="26"/>
        </w:rPr>
        <w:t>ensioner’s</w:t>
      </w:r>
      <w:r w:rsidRPr="00AC34A1">
        <w:rPr>
          <w:rFonts w:ascii="Arial" w:hAnsi="Arial" w:cs="Arial"/>
          <w:b/>
          <w:color w:val="000000"/>
          <w:sz w:val="28"/>
          <w:szCs w:val="26"/>
        </w:rPr>
        <w:t xml:space="preserve"> F</w:t>
      </w:r>
      <w:r w:rsidR="00E27D82" w:rsidRPr="00AC34A1">
        <w:rPr>
          <w:rFonts w:ascii="Arial" w:hAnsi="Arial" w:cs="Arial"/>
          <w:b/>
          <w:color w:val="000000"/>
          <w:sz w:val="28"/>
          <w:szCs w:val="26"/>
        </w:rPr>
        <w:t xml:space="preserve">orum </w:t>
      </w:r>
      <w:r w:rsidR="00707A30" w:rsidRPr="00707A30">
        <w:rPr>
          <w:rFonts w:ascii="Arial" w:hAnsi="Arial" w:cs="Arial"/>
          <w:b/>
          <w:color w:val="000000"/>
          <w:sz w:val="28"/>
          <w:szCs w:val="26"/>
        </w:rPr>
        <w:t>(020 8690 7869)</w:t>
      </w:r>
      <w:r w:rsidR="00707A30">
        <w:rPr>
          <w:rFonts w:ascii="Arial" w:hAnsi="Arial" w:cs="Arial"/>
          <w:b/>
          <w:color w:val="000000"/>
          <w:sz w:val="28"/>
          <w:szCs w:val="26"/>
        </w:rPr>
        <w:t xml:space="preserve"> </w:t>
      </w:r>
      <w:bookmarkStart w:id="0" w:name="_GoBack"/>
      <w:bookmarkEnd w:id="0"/>
      <w:r w:rsidR="00E27D82" w:rsidRPr="00AC34A1">
        <w:rPr>
          <w:rFonts w:ascii="Arial" w:hAnsi="Arial" w:cs="Arial"/>
          <w:b/>
          <w:color w:val="000000"/>
          <w:sz w:val="28"/>
          <w:szCs w:val="26"/>
        </w:rPr>
        <w:t xml:space="preserve">for compiling and sharing this list with us. </w:t>
      </w:r>
    </w:p>
    <w:p w:rsidR="002E10C2" w:rsidRDefault="002E10C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2574EE" w:rsidRPr="00E27D82" w:rsidRDefault="007D64A2" w:rsidP="00F705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40"/>
          <w:szCs w:val="26"/>
        </w:rPr>
      </w:pPr>
      <w:r w:rsidRPr="00E27D82">
        <w:rPr>
          <w:rFonts w:ascii="Arial" w:hAnsi="Arial" w:cs="Arial"/>
          <w:b/>
          <w:bCs/>
          <w:color w:val="C10000"/>
          <w:sz w:val="40"/>
          <w:szCs w:val="26"/>
        </w:rPr>
        <w:t xml:space="preserve">Christmas Day - </w:t>
      </w:r>
      <w:r w:rsidR="002574EE" w:rsidRPr="00E27D82">
        <w:rPr>
          <w:rFonts w:ascii="Arial" w:hAnsi="Arial" w:cs="Arial"/>
          <w:b/>
          <w:bCs/>
          <w:color w:val="C10000"/>
          <w:sz w:val="40"/>
          <w:szCs w:val="26"/>
        </w:rPr>
        <w:t>December 25</w:t>
      </w:r>
      <w:r w:rsidR="002574EE" w:rsidRPr="00E27D82">
        <w:rPr>
          <w:rFonts w:ascii="Arial" w:hAnsi="Arial" w:cs="Arial"/>
          <w:b/>
          <w:bCs/>
          <w:color w:val="C10000"/>
          <w:sz w:val="40"/>
          <w:szCs w:val="26"/>
          <w:vertAlign w:val="superscript"/>
        </w:rPr>
        <w:t>th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color w:val="C10000"/>
          <w:sz w:val="26"/>
          <w:szCs w:val="26"/>
        </w:rPr>
        <w:t>Dep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tford Methodist Church, 1 Creek 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Road, SE8 3BT </w:t>
      </w:r>
    </w:p>
    <w:p w:rsidR="002574EE" w:rsidRDefault="00F705C9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A 10.30 service (or just </w:t>
      </w:r>
      <w:r w:rsidR="002574EE">
        <w:rPr>
          <w:rFonts w:ascii="Arial" w:hAnsi="Arial" w:cs="Arial"/>
          <w:color w:val="000000"/>
          <w:sz w:val="26"/>
          <w:szCs w:val="26"/>
        </w:rPr>
        <w:t>come along</w:t>
      </w:r>
      <w:r>
        <w:rPr>
          <w:rFonts w:ascii="Arial" w:hAnsi="Arial" w:cs="Arial"/>
          <w:color w:val="000000"/>
          <w:sz w:val="26"/>
          <w:szCs w:val="26"/>
        </w:rPr>
        <w:t xml:space="preserve"> at 11.30) for welcome, tea and </w:t>
      </w:r>
      <w:r w:rsidR="002574EE">
        <w:rPr>
          <w:rFonts w:ascii="Arial" w:hAnsi="Arial" w:cs="Arial"/>
          <w:color w:val="000000"/>
          <w:sz w:val="26"/>
          <w:szCs w:val="26"/>
        </w:rPr>
        <w:t>coffee. Th</w:t>
      </w:r>
      <w:r>
        <w:rPr>
          <w:rFonts w:ascii="Arial" w:hAnsi="Arial" w:cs="Arial"/>
          <w:color w:val="000000"/>
          <w:sz w:val="26"/>
          <w:szCs w:val="26"/>
        </w:rPr>
        <w:t xml:space="preserve">en a 3-course lunch followed by </w:t>
      </w:r>
      <w:r w:rsidR="002574EE">
        <w:rPr>
          <w:rFonts w:ascii="Arial" w:hAnsi="Arial" w:cs="Arial"/>
          <w:color w:val="000000"/>
          <w:sz w:val="26"/>
          <w:szCs w:val="26"/>
        </w:rPr>
        <w:t>games &amp; entertainment, ending at 3.30.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Call in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 to Reception or ring Rev David </w:t>
      </w:r>
      <w:r>
        <w:rPr>
          <w:rFonts w:ascii="Arial" w:hAnsi="Arial" w:cs="Arial"/>
          <w:color w:val="000000"/>
          <w:sz w:val="26"/>
          <w:szCs w:val="26"/>
        </w:rPr>
        <w:t xml:space="preserve">Gillman on 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020 8692 0048 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for an </w:t>
      </w:r>
      <w:r>
        <w:rPr>
          <w:rFonts w:ascii="Arial" w:hAnsi="Arial" w:cs="Arial"/>
          <w:color w:val="000000"/>
          <w:sz w:val="26"/>
          <w:szCs w:val="26"/>
        </w:rPr>
        <w:t>application form and to discuss transport.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color w:val="C10000"/>
          <w:sz w:val="26"/>
          <w:szCs w:val="26"/>
        </w:rPr>
        <w:t>All Saints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Community Centre, Monson Road, 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SE14 5EH 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Chri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stmas Mass in the Hall at 11am, </w:t>
      </w:r>
      <w:r>
        <w:rPr>
          <w:rFonts w:ascii="Arial" w:hAnsi="Arial" w:cs="Arial"/>
          <w:color w:val="000000"/>
          <w:sz w:val="26"/>
          <w:szCs w:val="26"/>
        </w:rPr>
        <w:t>then a traditiona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l lunch starting at around 1pm, </w:t>
      </w:r>
      <w:r>
        <w:rPr>
          <w:rFonts w:ascii="Arial" w:hAnsi="Arial" w:cs="Arial"/>
          <w:color w:val="000000"/>
          <w:sz w:val="26"/>
          <w:szCs w:val="26"/>
        </w:rPr>
        <w:t>followed by te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a with cakes and sandwiches and </w:t>
      </w:r>
      <w:r>
        <w:rPr>
          <w:rFonts w:ascii="Arial" w:hAnsi="Arial" w:cs="Arial"/>
          <w:color w:val="000000"/>
          <w:sz w:val="26"/>
          <w:szCs w:val="26"/>
        </w:rPr>
        <w:t>a visit fro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m Father Christmas. There is no </w:t>
      </w:r>
      <w:r>
        <w:rPr>
          <w:rFonts w:ascii="Arial" w:hAnsi="Arial" w:cs="Arial"/>
          <w:color w:val="000000"/>
          <w:sz w:val="26"/>
          <w:szCs w:val="26"/>
        </w:rPr>
        <w:t>charge for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 anything. Phone Father John on 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07703 567 214 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as some transport may be </w:t>
      </w:r>
      <w:r>
        <w:rPr>
          <w:rFonts w:ascii="Arial" w:hAnsi="Arial" w:cs="Arial"/>
          <w:color w:val="000000"/>
          <w:sz w:val="26"/>
          <w:szCs w:val="26"/>
        </w:rPr>
        <w:t>available.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color w:val="C10000"/>
          <w:sz w:val="26"/>
          <w:szCs w:val="26"/>
        </w:rPr>
        <w:t>St John’s, St John’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s Vale (corner of 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Lewisham Way), SE8 4EA </w:t>
      </w:r>
    </w:p>
    <w:p w:rsidR="002574EE" w:rsidRP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Lunch 12.30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to 3pm. Advance booking preferred: call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Peter, 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020 8692 2857 </w:t>
      </w:r>
      <w:r>
        <w:rPr>
          <w:rFonts w:ascii="Arial" w:hAnsi="Arial" w:cs="Arial"/>
          <w:color w:val="000000"/>
          <w:sz w:val="26"/>
          <w:szCs w:val="26"/>
        </w:rPr>
        <w:t xml:space="preserve">or </w:t>
      </w:r>
      <w:r>
        <w:rPr>
          <w:rFonts w:ascii="Arial" w:hAnsi="Arial" w:cs="Arial"/>
          <w:b/>
          <w:bCs/>
          <w:color w:val="C10000"/>
          <w:sz w:val="26"/>
          <w:szCs w:val="26"/>
        </w:rPr>
        <w:t>07786 160 993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>
        <w:rPr>
          <w:rFonts w:ascii="Arial" w:hAnsi="Arial" w:cs="Arial"/>
          <w:color w:val="000000"/>
          <w:sz w:val="26"/>
          <w:szCs w:val="26"/>
        </w:rPr>
        <w:t>or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email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 w:rsidRPr="00E27D82">
        <w:rPr>
          <w:rFonts w:ascii="Arial" w:hAnsi="Arial" w:cs="Arial"/>
          <w:color w:val="000000"/>
          <w:sz w:val="26"/>
          <w:szCs w:val="26"/>
        </w:rPr>
        <w:t>peter.stjohnsdeptford@gmail.com</w:t>
      </w:r>
      <w:r>
        <w:rPr>
          <w:rFonts w:ascii="Arial" w:hAnsi="Arial" w:cs="Arial"/>
          <w:color w:val="000000"/>
          <w:sz w:val="26"/>
          <w:szCs w:val="26"/>
        </w:rPr>
        <w:t>. Limited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transport may be available.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color w:val="C10000"/>
          <w:sz w:val="26"/>
          <w:szCs w:val="26"/>
        </w:rPr>
        <w:t>Cummin’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Up Restaurant &amp; Take-away 389 </w:t>
      </w:r>
      <w:r>
        <w:rPr>
          <w:rFonts w:ascii="Arial" w:hAnsi="Arial" w:cs="Arial"/>
          <w:b/>
          <w:bCs/>
          <w:color w:val="C10000"/>
          <w:sz w:val="26"/>
          <w:szCs w:val="26"/>
        </w:rPr>
        <w:t>Lewisham High Street, SE13 6NZ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Richard S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impson and his family will cook </w:t>
      </w:r>
      <w:r>
        <w:rPr>
          <w:rFonts w:ascii="Arial" w:hAnsi="Arial" w:cs="Arial"/>
          <w:color w:val="000000"/>
          <w:sz w:val="26"/>
          <w:szCs w:val="26"/>
        </w:rPr>
        <w:t>traditional B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ritish Christmas Day fare (even </w:t>
      </w:r>
      <w:r>
        <w:rPr>
          <w:rFonts w:ascii="Arial" w:hAnsi="Arial" w:cs="Arial"/>
          <w:color w:val="000000"/>
          <w:sz w:val="26"/>
          <w:szCs w:val="26"/>
        </w:rPr>
        <w:t>Brussels sprouts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!), plus jerk chicken, rice and </w:t>
      </w:r>
      <w:r>
        <w:rPr>
          <w:rFonts w:ascii="Arial" w:hAnsi="Arial" w:cs="Arial"/>
          <w:color w:val="000000"/>
          <w:sz w:val="26"/>
          <w:szCs w:val="26"/>
        </w:rPr>
        <w:t>peas and mixed salad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1pm to 6pm.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color w:val="C10000"/>
          <w:sz w:val="26"/>
          <w:szCs w:val="26"/>
        </w:rPr>
        <w:t>Chr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istchurch URC Bellingham Green, </w:t>
      </w:r>
      <w:r>
        <w:rPr>
          <w:rFonts w:ascii="Arial" w:hAnsi="Arial" w:cs="Arial"/>
          <w:b/>
          <w:bCs/>
          <w:color w:val="C10000"/>
          <w:sz w:val="26"/>
          <w:szCs w:val="26"/>
        </w:rPr>
        <w:t>SE6 3HQ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Lunch, t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ea, fun and games from 11.30 to </w:t>
      </w:r>
      <w:r>
        <w:rPr>
          <w:rFonts w:ascii="Arial" w:hAnsi="Arial" w:cs="Arial"/>
          <w:color w:val="000000"/>
          <w:sz w:val="26"/>
          <w:szCs w:val="26"/>
        </w:rPr>
        <w:t xml:space="preserve">5pm. Ring or text Tommo on </w:t>
      </w:r>
      <w:r w:rsidRPr="00E27D82">
        <w:rPr>
          <w:rFonts w:ascii="Arial" w:hAnsi="Arial" w:cs="Arial"/>
          <w:color w:val="000000"/>
          <w:sz w:val="26"/>
          <w:szCs w:val="26"/>
        </w:rPr>
        <w:t>07712 677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 </w:t>
      </w:r>
      <w:r w:rsidRPr="00E27D82">
        <w:rPr>
          <w:rFonts w:ascii="Arial" w:hAnsi="Arial" w:cs="Arial"/>
          <w:color w:val="000000"/>
          <w:sz w:val="26"/>
          <w:szCs w:val="26"/>
        </w:rPr>
        <w:t xml:space="preserve">174 </w:t>
      </w:r>
      <w:r>
        <w:rPr>
          <w:rFonts w:ascii="Arial" w:hAnsi="Arial" w:cs="Arial"/>
          <w:color w:val="000000"/>
          <w:sz w:val="26"/>
          <w:szCs w:val="26"/>
        </w:rPr>
        <w:t xml:space="preserve">or Jan on </w:t>
      </w:r>
      <w:r w:rsidRPr="00E27D82">
        <w:rPr>
          <w:rFonts w:ascii="Arial" w:hAnsi="Arial" w:cs="Arial"/>
          <w:color w:val="000000"/>
          <w:sz w:val="26"/>
          <w:szCs w:val="26"/>
        </w:rPr>
        <w:t>07962 344 744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 w:rsidR="00F705C9">
        <w:rPr>
          <w:rFonts w:ascii="Arial" w:hAnsi="Arial" w:cs="Arial"/>
          <w:color w:val="000000"/>
          <w:sz w:val="26"/>
          <w:szCs w:val="26"/>
        </w:rPr>
        <w:t xml:space="preserve">to book your </w:t>
      </w:r>
      <w:r>
        <w:rPr>
          <w:rFonts w:ascii="Arial" w:hAnsi="Arial" w:cs="Arial"/>
          <w:color w:val="000000"/>
          <w:sz w:val="26"/>
          <w:szCs w:val="26"/>
        </w:rPr>
        <w:t>place and enquire about transport.</w:t>
      </w: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095E7" wp14:editId="2D63AEA3">
                <wp:simplePos x="0" y="0"/>
                <wp:positionH relativeFrom="column">
                  <wp:posOffset>-923926</wp:posOffset>
                </wp:positionH>
                <wp:positionV relativeFrom="paragraph">
                  <wp:posOffset>165735</wp:posOffset>
                </wp:positionV>
                <wp:extent cx="3476625" cy="40290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8F2" w:rsidRDefault="003468F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D4A297" wp14:editId="6A6E2A6F">
                                  <wp:extent cx="2734274" cy="38671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rafty cooks Xmas 2019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9254" cy="3874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95E7" id="Text Box 2" o:spid="_x0000_s1028" type="#_x0000_t202" style="position:absolute;margin-left:-72.75pt;margin-top:13.05pt;width:273.75pt;height:3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" fillcolor="white [3201]" stroked="f" strokeweight=".5pt">
                <v:textbox>
                  <w:txbxContent>
                    <w:p w:rsidR="003468F2" w:rsidRDefault="003468F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D4A297" wp14:editId="6A6E2A6F">
                            <wp:extent cx="2734274" cy="38671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rafty cooks Xmas 2019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9254" cy="3874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7D82" w:rsidRDefault="00AC34A1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B420B" wp14:editId="18E189F3">
                <wp:simplePos x="0" y="0"/>
                <wp:positionH relativeFrom="column">
                  <wp:posOffset>2200275</wp:posOffset>
                </wp:positionH>
                <wp:positionV relativeFrom="paragraph">
                  <wp:posOffset>8255</wp:posOffset>
                </wp:positionV>
                <wp:extent cx="4263390" cy="3636010"/>
                <wp:effectExtent l="0" t="0" r="381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636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8F2" w:rsidRDefault="003468F2" w:rsidP="00E27D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E27D82">
                              <w:rPr>
                                <w:rFonts w:ascii="Arial" w:hAnsi="Arial" w:cs="Arial"/>
                                <w:b/>
                                <w:bCs/>
                                <w:color w:val="C10000"/>
                                <w:sz w:val="26"/>
                                <w:szCs w:val="26"/>
                              </w:rPr>
                              <w:t>Evelyn 190 Community Centre, 190 Evelyn Street SE85DB (in the old church)</w:t>
                            </w:r>
                          </w:p>
                          <w:p w:rsidR="003468F2" w:rsidRDefault="003468F2" w:rsidP="00E27D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Evelyn Crafty Cooks invites you to their launch event “Not lonely this Christmas”, from 9am to 9pm. Come to enjoy nice food, play games and have fun ! No booking re</w:t>
                            </w:r>
                            <w:r w:rsidR="00B109F2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quired. For info call 0286910718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:rsidR="003468F2" w:rsidRDefault="003468F2"/>
                          <w:p w:rsidR="00AC34A1" w:rsidRPr="00E27D82" w:rsidRDefault="00AC34A1" w:rsidP="00AC34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10000"/>
                                <w:sz w:val="26"/>
                                <w:szCs w:val="26"/>
                              </w:rPr>
                              <w:t xml:space="preserve">Forest Hill Methodist Church, Normanton Street, Forest Hill, SE23 2DS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Traditional turkey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1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and Christmas pudding, with an option of being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1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picked up and dropped home. Free, but not a</w:t>
                            </w:r>
                            <w:r w:rsidRPr="00E27D82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drop-in. Please phone VSL on </w:t>
                            </w:r>
                            <w:r w:rsidRPr="00E27D82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020 8291 1747 as soon as possible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to make arrangements, or</w:t>
                            </w:r>
                            <w:r w:rsidRPr="00E27D82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else call in at the Voluntary Services Lewisham</w:t>
                            </w:r>
                            <w:r w:rsidRPr="00E27D82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office, in the Leemore Centre, 29-39 Clarendon</w:t>
                            </w:r>
                          </w:p>
                          <w:p w:rsidR="00AC34A1" w:rsidRDefault="00AC34A1" w:rsidP="00AC34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Rise, SE13 5ES to fill in the form.</w:t>
                            </w:r>
                          </w:p>
                          <w:p w:rsidR="00AC34A1" w:rsidRDefault="00AC3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420B" id="Text Box 4" o:spid="_x0000_s1029" type="#_x0000_t202" style="position:absolute;margin-left:173.25pt;margin-top:.65pt;width:335.7pt;height:28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" fillcolor="white [3201]" stroked="f" strokeweight=".5pt">
                <v:textbox>
                  <w:txbxContent>
                    <w:p w:rsidR="003468F2" w:rsidRDefault="003468F2" w:rsidP="00E27D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E27D82">
                        <w:rPr>
                          <w:rFonts w:ascii="Arial" w:hAnsi="Arial" w:cs="Arial"/>
                          <w:b/>
                          <w:bCs/>
                          <w:color w:val="C10000"/>
                          <w:sz w:val="26"/>
                          <w:szCs w:val="26"/>
                        </w:rPr>
                        <w:t>Evelyn 190 Community Centre, 190 Evelyn Street SE85DB (in the old church)</w:t>
                      </w:r>
                    </w:p>
                    <w:p w:rsidR="003468F2" w:rsidRDefault="003468F2" w:rsidP="00E27D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Evelyn Crafty Cooks invites you to their launch event “Not lonely this Christmas”, from 9am to 9pm. Come to enjoy nice food, play games and have fun ! No booking re</w:t>
                      </w:r>
                      <w:r w:rsidR="00B109F2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quired. For info call 0286910718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0</w:t>
                      </w:r>
                    </w:p>
                    <w:p w:rsidR="003468F2" w:rsidRDefault="003468F2"/>
                    <w:p w:rsidR="00AC34A1" w:rsidRPr="00E27D82" w:rsidRDefault="00AC34A1" w:rsidP="00AC34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10000"/>
                          <w:sz w:val="26"/>
                          <w:szCs w:val="26"/>
                        </w:rPr>
                        <w:t xml:space="preserve">Forest Hill Methodist Church, Normanton Street, Forest Hill, SE23 2DS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Traditional turkey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1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and Christmas pudding, with an option of being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1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picked up and dropped home. Free, but not a</w:t>
                      </w:r>
                      <w:r w:rsidRPr="00E27D82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drop-in. Please phone VSL on </w:t>
                      </w:r>
                      <w:r w:rsidRPr="00E27D82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020 8291 1747 as soon as possible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to make arrangements, or</w:t>
                      </w:r>
                      <w:r w:rsidRPr="00E27D82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else call in at the Voluntary Services Lewisham</w:t>
                      </w:r>
                      <w:r w:rsidRPr="00E27D82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office, in the Leemore Centre, 29-39 Clarendon</w:t>
                      </w:r>
                    </w:p>
                    <w:p w:rsidR="00AC34A1" w:rsidRDefault="00AC34A1" w:rsidP="00AC34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Rise, SE13 5ES to fill in the form.</w:t>
                      </w:r>
                    </w:p>
                    <w:p w:rsidR="00AC34A1" w:rsidRDefault="00AC34A1"/>
                  </w:txbxContent>
                </v:textbox>
              </v:shape>
            </w:pict>
          </mc:Fallback>
        </mc:AlternateContent>
      </w: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</w:p>
    <w:p w:rsidR="002574EE" w:rsidRPr="00E27D82" w:rsidRDefault="002574EE" w:rsidP="00F705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40"/>
          <w:szCs w:val="26"/>
        </w:rPr>
      </w:pPr>
      <w:r w:rsidRPr="00E27D82">
        <w:rPr>
          <w:rFonts w:ascii="Arial" w:hAnsi="Arial" w:cs="Arial"/>
          <w:b/>
          <w:bCs/>
          <w:color w:val="C10000"/>
          <w:sz w:val="40"/>
          <w:szCs w:val="26"/>
        </w:rPr>
        <w:t>Boxing Day</w:t>
      </w:r>
      <w:r w:rsidR="007D64A2" w:rsidRPr="00E27D82">
        <w:rPr>
          <w:rFonts w:ascii="Arial" w:hAnsi="Arial" w:cs="Arial"/>
          <w:b/>
          <w:bCs/>
          <w:color w:val="C10000"/>
          <w:sz w:val="40"/>
          <w:szCs w:val="26"/>
        </w:rPr>
        <w:t xml:space="preserve"> – December 26th 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8"/>
          <w:szCs w:val="28"/>
        </w:rPr>
      </w:pPr>
      <w:r>
        <w:rPr>
          <w:rFonts w:ascii="Arial" w:hAnsi="Arial" w:cs="Arial"/>
          <w:b/>
          <w:bCs/>
          <w:color w:val="FFFFFF"/>
          <w:sz w:val="28"/>
          <w:szCs w:val="28"/>
        </w:rPr>
        <w:t>More boxing day and news year meals overleaf</w:t>
      </w:r>
    </w:p>
    <w:p w:rsidR="002574EE" w:rsidRP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 w:rsidRPr="00F705C9">
        <w:rPr>
          <w:rFonts w:ascii="Arial" w:hAnsi="Arial" w:cs="Arial"/>
          <w:b/>
          <w:bCs/>
          <w:color w:val="C10000"/>
          <w:sz w:val="26"/>
          <w:szCs w:val="26"/>
        </w:rPr>
        <w:t>The Hil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l Station, Kitto Road, SE14 5TY </w:t>
      </w:r>
      <w:r>
        <w:rPr>
          <w:rFonts w:ascii="Arial" w:hAnsi="Arial" w:cs="Arial"/>
          <w:color w:val="292929"/>
          <w:sz w:val="26"/>
          <w:szCs w:val="26"/>
        </w:rPr>
        <w:t>(close to the 343 and 484 bus routes)</w:t>
      </w:r>
    </w:p>
    <w:p w:rsidR="002574EE" w:rsidRP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92929"/>
          <w:sz w:val="26"/>
          <w:szCs w:val="26"/>
        </w:rPr>
      </w:pPr>
      <w:r>
        <w:rPr>
          <w:rFonts w:ascii="Arial" w:hAnsi="Arial" w:cs="Arial"/>
          <w:color w:val="292929"/>
          <w:sz w:val="26"/>
          <w:szCs w:val="26"/>
        </w:rPr>
        <w:t>Open f</w:t>
      </w:r>
      <w:r w:rsidR="00F705C9">
        <w:rPr>
          <w:rFonts w:ascii="Arial" w:hAnsi="Arial" w:cs="Arial"/>
          <w:color w:val="292929"/>
          <w:sz w:val="26"/>
          <w:szCs w:val="26"/>
        </w:rPr>
        <w:t xml:space="preserve">rom 12noon to about 4pm. Anyone </w:t>
      </w:r>
      <w:r>
        <w:rPr>
          <w:rFonts w:ascii="Arial" w:hAnsi="Arial" w:cs="Arial"/>
          <w:color w:val="292929"/>
          <w:sz w:val="26"/>
          <w:szCs w:val="26"/>
        </w:rPr>
        <w:t xml:space="preserve">feeling </w:t>
      </w:r>
      <w:r w:rsidR="00F705C9">
        <w:rPr>
          <w:rFonts w:ascii="Arial" w:hAnsi="Arial" w:cs="Arial"/>
          <w:color w:val="292929"/>
          <w:sz w:val="26"/>
          <w:szCs w:val="26"/>
        </w:rPr>
        <w:t xml:space="preserve">the let-down after Christmas is </w:t>
      </w:r>
      <w:r>
        <w:rPr>
          <w:rFonts w:ascii="Arial" w:hAnsi="Arial" w:cs="Arial"/>
          <w:color w:val="292929"/>
          <w:sz w:val="26"/>
          <w:szCs w:val="26"/>
        </w:rPr>
        <w:t>welc</w:t>
      </w:r>
      <w:r w:rsidR="00F705C9">
        <w:rPr>
          <w:rFonts w:ascii="Arial" w:hAnsi="Arial" w:cs="Arial"/>
          <w:color w:val="292929"/>
          <w:sz w:val="26"/>
          <w:szCs w:val="26"/>
        </w:rPr>
        <w:t xml:space="preserve">ome to come along and bring any </w:t>
      </w:r>
      <w:r>
        <w:rPr>
          <w:rFonts w:ascii="Arial" w:hAnsi="Arial" w:cs="Arial"/>
          <w:color w:val="292929"/>
          <w:sz w:val="26"/>
          <w:szCs w:val="26"/>
        </w:rPr>
        <w:t>leftovers they have to share, or just bring</w:t>
      </w:r>
      <w:r w:rsidR="00F705C9">
        <w:rPr>
          <w:rFonts w:ascii="Arial" w:hAnsi="Arial" w:cs="Arial"/>
          <w:color w:val="292929"/>
          <w:sz w:val="26"/>
          <w:szCs w:val="26"/>
        </w:rPr>
        <w:t xml:space="preserve"> </w:t>
      </w:r>
      <w:r>
        <w:rPr>
          <w:rFonts w:ascii="Arial" w:hAnsi="Arial" w:cs="Arial"/>
          <w:color w:val="292929"/>
          <w:sz w:val="26"/>
          <w:szCs w:val="26"/>
        </w:rPr>
        <w:t>themselves! There will be hot drinks,</w:t>
      </w:r>
      <w:r w:rsidR="00F705C9">
        <w:rPr>
          <w:rFonts w:ascii="Arial" w:hAnsi="Arial" w:cs="Arial"/>
          <w:color w:val="292929"/>
          <w:sz w:val="26"/>
          <w:szCs w:val="26"/>
        </w:rPr>
        <w:t xml:space="preserve"> </w:t>
      </w:r>
      <w:r>
        <w:rPr>
          <w:rFonts w:ascii="Arial" w:hAnsi="Arial" w:cs="Arial"/>
          <w:color w:val="292929"/>
          <w:sz w:val="26"/>
          <w:szCs w:val="26"/>
        </w:rPr>
        <w:t xml:space="preserve">biscuits, cake and company. </w:t>
      </w:r>
      <w:r w:rsidRPr="00F705C9">
        <w:rPr>
          <w:rFonts w:ascii="Arial" w:hAnsi="Arial" w:cs="Arial"/>
          <w:color w:val="292929"/>
          <w:sz w:val="26"/>
          <w:szCs w:val="26"/>
        </w:rPr>
        <w:t>All free.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6"/>
          <w:szCs w:val="26"/>
        </w:rPr>
      </w:pPr>
      <w:r w:rsidRPr="00F705C9">
        <w:rPr>
          <w:rFonts w:ascii="Arial" w:hAnsi="Arial" w:cs="Arial"/>
          <w:b/>
          <w:bCs/>
          <w:color w:val="C10000"/>
          <w:sz w:val="26"/>
          <w:szCs w:val="26"/>
        </w:rPr>
        <w:t>St Bar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nabas Church Hall, Downham Way, </w:t>
      </w:r>
      <w:r w:rsidRPr="00F705C9">
        <w:rPr>
          <w:rFonts w:ascii="Arial" w:hAnsi="Arial" w:cs="Arial"/>
          <w:b/>
          <w:bCs/>
          <w:color w:val="C10000"/>
          <w:sz w:val="26"/>
          <w:szCs w:val="26"/>
        </w:rPr>
        <w:t>BR1 5EL</w:t>
      </w:r>
      <w:r>
        <w:rPr>
          <w:rFonts w:ascii="Arial" w:hAnsi="Arial" w:cs="Arial"/>
          <w:b/>
          <w:bCs/>
          <w:color w:val="006600"/>
          <w:sz w:val="26"/>
          <w:szCs w:val="26"/>
        </w:rPr>
        <w:t xml:space="preserve"> </w:t>
      </w:r>
    </w:p>
    <w:p w:rsidR="002574EE" w:rsidRPr="00F705C9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Free tea and cakes and a fun-filled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afternoon 3.00 to 5pm. Contact Fr Stuart Leck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on </w:t>
      </w:r>
      <w:r w:rsidRPr="00E27D82">
        <w:rPr>
          <w:rFonts w:ascii="Arial" w:hAnsi="Arial" w:cs="Arial"/>
          <w:color w:val="000000"/>
          <w:sz w:val="26"/>
          <w:szCs w:val="26"/>
        </w:rPr>
        <w:t>020 8698 0283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to say if you’re coming or find</w:t>
      </w:r>
      <w:r w:rsidR="00F705C9"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out more. On bus routes 181, 136 and 336.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E27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27D82">
        <w:rPr>
          <w:rFonts w:ascii="Arial" w:hAnsi="Arial" w:cs="Arial"/>
          <w:b/>
          <w:bCs/>
          <w:color w:val="C10000"/>
          <w:sz w:val="26"/>
          <w:szCs w:val="26"/>
        </w:rPr>
        <w:t>Evelyn 190 Community Centre, 190 Evelyn Street SE85DB (in the old church)</w:t>
      </w:r>
    </w:p>
    <w:p w:rsidR="00E27D82" w:rsidRDefault="00E27D82" w:rsidP="00E27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Evelyn Crafty Cooks will welcome you from 9am to 9pm. Come to enjoy nice food, play games and have fun ! No booking re</w:t>
      </w:r>
      <w:r w:rsidR="00B109F2">
        <w:rPr>
          <w:rFonts w:ascii="Arial" w:hAnsi="Arial" w:cs="Arial"/>
          <w:color w:val="000000"/>
          <w:sz w:val="26"/>
          <w:szCs w:val="26"/>
        </w:rPr>
        <w:t>quired. For info call 0286910718</w:t>
      </w:r>
      <w:r>
        <w:rPr>
          <w:rFonts w:ascii="Arial" w:hAnsi="Arial" w:cs="Arial"/>
          <w:color w:val="000000"/>
          <w:sz w:val="26"/>
          <w:szCs w:val="26"/>
        </w:rPr>
        <w:t>0</w:t>
      </w:r>
    </w:p>
    <w:p w:rsidR="00AC34A1" w:rsidRDefault="00AC34A1" w:rsidP="00E27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34A1" w:rsidRDefault="00AC34A1" w:rsidP="00AC3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  <w:r>
        <w:rPr>
          <w:rFonts w:ascii="Arial" w:hAnsi="Arial" w:cs="Arial"/>
          <w:b/>
          <w:bCs/>
          <w:color w:val="C10000"/>
          <w:sz w:val="26"/>
          <w:szCs w:val="26"/>
        </w:rPr>
        <w:t>Christchurch URC Bellingham Green, SE6 3HQ</w:t>
      </w:r>
    </w:p>
    <w:p w:rsidR="00AC34A1" w:rsidRDefault="00AC34A1" w:rsidP="00E27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Lunch, tea, fun and games from 11.30 to 5pm. Ring or text Tommo on </w:t>
      </w:r>
      <w:r w:rsidRPr="00E27D82">
        <w:rPr>
          <w:rFonts w:ascii="Arial" w:hAnsi="Arial" w:cs="Arial"/>
          <w:color w:val="000000"/>
          <w:sz w:val="26"/>
          <w:szCs w:val="26"/>
        </w:rPr>
        <w:t>07712 677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E27D82">
        <w:rPr>
          <w:rFonts w:ascii="Arial" w:hAnsi="Arial" w:cs="Arial"/>
          <w:color w:val="000000"/>
          <w:sz w:val="26"/>
          <w:szCs w:val="26"/>
        </w:rPr>
        <w:t xml:space="preserve">174 </w:t>
      </w:r>
      <w:r>
        <w:rPr>
          <w:rFonts w:ascii="Arial" w:hAnsi="Arial" w:cs="Arial"/>
          <w:color w:val="000000"/>
          <w:sz w:val="26"/>
          <w:szCs w:val="26"/>
        </w:rPr>
        <w:t xml:space="preserve">or Jan on </w:t>
      </w:r>
      <w:r w:rsidRPr="00E27D82">
        <w:rPr>
          <w:rFonts w:ascii="Arial" w:hAnsi="Arial" w:cs="Arial"/>
          <w:color w:val="000000"/>
          <w:sz w:val="26"/>
          <w:szCs w:val="26"/>
        </w:rPr>
        <w:t>07962 344 744</w:t>
      </w:r>
      <w:r>
        <w:rPr>
          <w:rFonts w:ascii="Arial" w:hAnsi="Arial" w:cs="Arial"/>
          <w:b/>
          <w:bCs/>
          <w:color w:val="C1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to book your place and enquire about transport.</w:t>
      </w:r>
    </w:p>
    <w:p w:rsidR="00E27D82" w:rsidRDefault="00E27D8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7D64A2" w:rsidRDefault="007D64A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7D64A2" w:rsidRDefault="007D64A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2574EE" w:rsidRPr="00E27D82" w:rsidRDefault="002574EE" w:rsidP="007D64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10000"/>
          <w:sz w:val="40"/>
          <w:szCs w:val="26"/>
        </w:rPr>
      </w:pPr>
      <w:r w:rsidRPr="00E27D82">
        <w:rPr>
          <w:rFonts w:ascii="Arial" w:hAnsi="Arial" w:cs="Arial"/>
          <w:b/>
          <w:bCs/>
          <w:color w:val="C10000"/>
          <w:sz w:val="40"/>
          <w:szCs w:val="26"/>
        </w:rPr>
        <w:t>New Year’s Day —</w:t>
      </w:r>
      <w:r w:rsidR="007D64A2" w:rsidRPr="00E27D82">
        <w:rPr>
          <w:rFonts w:ascii="Arial" w:hAnsi="Arial" w:cs="Arial"/>
          <w:b/>
          <w:bCs/>
          <w:color w:val="C10000"/>
          <w:sz w:val="40"/>
          <w:szCs w:val="26"/>
        </w:rPr>
        <w:t xml:space="preserve"> </w:t>
      </w:r>
      <w:r w:rsidRPr="00E27D82">
        <w:rPr>
          <w:rFonts w:ascii="Arial" w:hAnsi="Arial" w:cs="Arial"/>
          <w:b/>
          <w:bCs/>
          <w:color w:val="C10000"/>
          <w:sz w:val="40"/>
          <w:szCs w:val="26"/>
        </w:rPr>
        <w:t>January</w:t>
      </w:r>
      <w:r w:rsidR="007D64A2" w:rsidRPr="00E27D82">
        <w:rPr>
          <w:rFonts w:ascii="Arial" w:hAnsi="Arial" w:cs="Arial"/>
          <w:b/>
          <w:bCs/>
          <w:color w:val="C10000"/>
          <w:sz w:val="40"/>
          <w:szCs w:val="26"/>
        </w:rPr>
        <w:t xml:space="preserve"> 1st </w:t>
      </w:r>
    </w:p>
    <w:p w:rsidR="007D64A2" w:rsidRDefault="007D64A2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6"/>
          <w:szCs w:val="26"/>
        </w:rPr>
      </w:pPr>
    </w:p>
    <w:p w:rsidR="007D64A2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6933C"/>
          <w:sz w:val="26"/>
          <w:szCs w:val="26"/>
        </w:rPr>
      </w:pPr>
      <w:r w:rsidRPr="00F705C9">
        <w:rPr>
          <w:rFonts w:ascii="Arial" w:hAnsi="Arial" w:cs="Arial"/>
          <w:b/>
          <w:bCs/>
          <w:color w:val="C10000"/>
          <w:sz w:val="26"/>
          <w:szCs w:val="26"/>
        </w:rPr>
        <w:t>Christchurch URC Bellingham Green, SE6 3HQ</w:t>
      </w:r>
      <w:r>
        <w:rPr>
          <w:rFonts w:ascii="Arial" w:hAnsi="Arial" w:cs="Arial"/>
          <w:b/>
          <w:bCs/>
          <w:color w:val="76933C"/>
          <w:sz w:val="26"/>
          <w:szCs w:val="26"/>
        </w:rPr>
        <w:t xml:space="preserve"> </w:t>
      </w:r>
    </w:p>
    <w:p w:rsidR="002574EE" w:rsidRDefault="002574EE" w:rsidP="00257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As above from 10.30 to 5pm.</w:t>
      </w:r>
    </w:p>
    <w:p w:rsidR="00F705C9" w:rsidRDefault="002574EE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Ring or text Tommo 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07712 677 174 </w:t>
      </w:r>
      <w:r>
        <w:rPr>
          <w:rFonts w:ascii="Arial" w:hAnsi="Arial" w:cs="Arial"/>
          <w:color w:val="000000"/>
          <w:sz w:val="26"/>
          <w:szCs w:val="26"/>
        </w:rPr>
        <w:t xml:space="preserve">or Jan 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07962 344 744 </w:t>
      </w:r>
      <w:r w:rsidR="007D64A2">
        <w:rPr>
          <w:rFonts w:ascii="Arial" w:hAnsi="Arial" w:cs="Arial"/>
          <w:color w:val="000000"/>
          <w:sz w:val="26"/>
          <w:szCs w:val="26"/>
        </w:rPr>
        <w:t xml:space="preserve">to book your place or ask about </w:t>
      </w:r>
      <w:r>
        <w:rPr>
          <w:rFonts w:ascii="Arial" w:hAnsi="Arial" w:cs="Arial"/>
          <w:color w:val="000000"/>
          <w:sz w:val="26"/>
          <w:szCs w:val="26"/>
        </w:rPr>
        <w:t>transport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. </w:t>
      </w:r>
      <w:r>
        <w:rPr>
          <w:rFonts w:ascii="Arial" w:hAnsi="Arial" w:cs="Arial"/>
          <w:color w:val="000000"/>
          <w:sz w:val="26"/>
          <w:szCs w:val="26"/>
        </w:rPr>
        <w:t>Hoppa Bus 336 or a 15 minute walk from Bromley Road.</w:t>
      </w:r>
    </w:p>
    <w:p w:rsidR="00E27D82" w:rsidRDefault="00E27D8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E27D82" w:rsidRDefault="00E27D82" w:rsidP="00E27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27D82">
        <w:rPr>
          <w:rFonts w:ascii="Arial" w:hAnsi="Arial" w:cs="Arial"/>
          <w:b/>
          <w:bCs/>
          <w:color w:val="C10000"/>
          <w:sz w:val="26"/>
          <w:szCs w:val="26"/>
        </w:rPr>
        <w:t>Evelyn 190 Community Centre, 190 Evelyn Street SE85DB (in the old church)</w:t>
      </w:r>
    </w:p>
    <w:p w:rsidR="00E27D82" w:rsidRDefault="00E27D82" w:rsidP="00E27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Evelyn Crafty Cooks will welcome you from </w:t>
      </w:r>
      <w:r w:rsidR="006119E2">
        <w:rPr>
          <w:rFonts w:ascii="Arial" w:hAnsi="Arial" w:cs="Arial"/>
          <w:color w:val="000000"/>
          <w:sz w:val="26"/>
          <w:szCs w:val="26"/>
        </w:rPr>
        <w:t>noon to mighnight !</w:t>
      </w:r>
      <w:r>
        <w:rPr>
          <w:rFonts w:ascii="Arial" w:hAnsi="Arial" w:cs="Arial"/>
          <w:color w:val="000000"/>
          <w:sz w:val="26"/>
          <w:szCs w:val="26"/>
        </w:rPr>
        <w:t xml:space="preserve"> Come to enjoy nice food, play games and have fun ! No booking re</w:t>
      </w:r>
      <w:r w:rsidR="00B109F2">
        <w:rPr>
          <w:rFonts w:ascii="Arial" w:hAnsi="Arial" w:cs="Arial"/>
          <w:color w:val="000000"/>
          <w:sz w:val="26"/>
          <w:szCs w:val="26"/>
        </w:rPr>
        <w:t>quired. For info call 0286910718</w:t>
      </w:r>
      <w:r>
        <w:rPr>
          <w:rFonts w:ascii="Arial" w:hAnsi="Arial" w:cs="Arial"/>
          <w:color w:val="000000"/>
          <w:sz w:val="26"/>
          <w:szCs w:val="26"/>
        </w:rPr>
        <w:t>0</w:t>
      </w:r>
    </w:p>
    <w:p w:rsidR="00E27D82" w:rsidRDefault="00E27D8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34A1" w:rsidRDefault="00AC34A1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34A1" w:rsidRDefault="00AC34A1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B05468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  <w:r>
        <w:rPr>
          <w:rFonts w:ascii="Arial" w:hAnsi="Arial" w:cs="Arial"/>
          <w:b/>
          <w:noProof/>
          <w:color w:val="002060"/>
          <w:sz w:val="36"/>
          <w:szCs w:val="2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8A940" wp14:editId="1751FF9A">
                <wp:simplePos x="0" y="0"/>
                <wp:positionH relativeFrom="column">
                  <wp:posOffset>-485882</wp:posOffset>
                </wp:positionH>
                <wp:positionV relativeFrom="paragraph">
                  <wp:posOffset>-545085</wp:posOffset>
                </wp:positionV>
                <wp:extent cx="2493818" cy="2078182"/>
                <wp:effectExtent l="0" t="0" r="190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2078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8F2" w:rsidRDefault="003468F2">
                            <w:r w:rsidRPr="00913A3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151541" wp14:editId="61DD245F">
                                  <wp:extent cx="1829435" cy="1862278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435" cy="1862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A940" id="Text Box 7" o:spid="_x0000_s1030" type="#_x0000_t202" style="position:absolute;margin-left:-38.25pt;margin-top:-42.9pt;width:196.35pt;height:16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" fillcolor="white [3201]" stroked="f" strokeweight=".5pt">
                <v:textbox>
                  <w:txbxContent>
                    <w:p w:rsidR="003468F2" w:rsidRDefault="003468F2">
                      <w:r w:rsidRPr="00913A3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151541" wp14:editId="61DD245F">
                            <wp:extent cx="1829435" cy="1862278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435" cy="1862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3A32">
        <w:rPr>
          <w:rFonts w:ascii="Arial" w:hAnsi="Arial" w:cs="Arial"/>
          <w:b/>
          <w:noProof/>
          <w:color w:val="002060"/>
          <w:sz w:val="3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762C3" wp14:editId="4C249587">
                <wp:simplePos x="0" y="0"/>
                <wp:positionH relativeFrom="column">
                  <wp:posOffset>1757548</wp:posOffset>
                </wp:positionH>
                <wp:positionV relativeFrom="paragraph">
                  <wp:posOffset>-166255</wp:posOffset>
                </wp:positionV>
                <wp:extent cx="4607626" cy="1603169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626" cy="1603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8F2" w:rsidRPr="00913A32" w:rsidRDefault="003468F2" w:rsidP="00913A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szCs w:val="26"/>
                              </w:rPr>
                              <w:t>I</w:t>
                            </w:r>
                            <w:r w:rsidRPr="00913A32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szCs w:val="26"/>
                              </w:rPr>
                              <w:t>f you New Year’s resolution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szCs w:val="26"/>
                              </w:rPr>
                              <w:t>s</w:t>
                            </w:r>
                            <w:r w:rsidRPr="00913A32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szCs w:val="26"/>
                              </w:rPr>
                              <w:t xml:space="preserve"> include, being more social, making new friends, learning a new skill or giving back to the community, get in touch with Community Connections ! </w:t>
                            </w:r>
                          </w:p>
                          <w:p w:rsidR="003468F2" w:rsidRDefault="003468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62C3" id="Text Box 10" o:spid="_x0000_s1031" type="#_x0000_t202" style="position:absolute;margin-left:138.4pt;margin-top:-13.1pt;width:362.8pt;height:1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" fillcolor="white [3201]" stroked="f" strokeweight=".5pt">
                <v:textbox>
                  <w:txbxContent>
                    <w:p w:rsidR="003468F2" w:rsidRPr="00913A32" w:rsidRDefault="003468F2" w:rsidP="00913A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3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36"/>
                          <w:szCs w:val="26"/>
                        </w:rPr>
                        <w:t>I</w:t>
                      </w:r>
                      <w:r w:rsidRPr="00913A32">
                        <w:rPr>
                          <w:rFonts w:ascii="Arial" w:hAnsi="Arial" w:cs="Arial"/>
                          <w:b/>
                          <w:color w:val="002060"/>
                          <w:sz w:val="36"/>
                          <w:szCs w:val="26"/>
                        </w:rPr>
                        <w:t>f you New Year’s resolution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6"/>
                          <w:szCs w:val="26"/>
                        </w:rPr>
                        <w:t>s</w:t>
                      </w:r>
                      <w:r w:rsidRPr="00913A32">
                        <w:rPr>
                          <w:rFonts w:ascii="Arial" w:hAnsi="Arial" w:cs="Arial"/>
                          <w:b/>
                          <w:color w:val="002060"/>
                          <w:sz w:val="36"/>
                          <w:szCs w:val="26"/>
                        </w:rPr>
                        <w:t xml:space="preserve"> include, being more social, making new friends, learning a new skill or giving back to the community, get in touch with Community Connections ! </w:t>
                      </w:r>
                    </w:p>
                    <w:p w:rsidR="003468F2" w:rsidRDefault="003468F2"/>
                  </w:txbxContent>
                </v:textbox>
              </v:shape>
            </w:pict>
          </mc:Fallback>
        </mc:AlternateContent>
      </w:r>
      <w:r w:rsidR="00913A32" w:rsidRPr="00913A32">
        <w:rPr>
          <w:rFonts w:ascii="Arial" w:hAnsi="Arial" w:cs="Arial"/>
          <w:b/>
          <w:color w:val="002060"/>
          <w:sz w:val="36"/>
          <w:szCs w:val="26"/>
        </w:rPr>
        <w:t>I</w:t>
      </w: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2060"/>
          <w:sz w:val="3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We use the 5 ways to wellbeing and a person-centred approach to support our clients: </w:t>
      </w: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D8615" wp14:editId="052DA754">
                <wp:simplePos x="0" y="0"/>
                <wp:positionH relativeFrom="page">
                  <wp:align>right</wp:align>
                </wp:positionH>
                <wp:positionV relativeFrom="paragraph">
                  <wp:posOffset>131470</wp:posOffset>
                </wp:positionV>
                <wp:extent cx="7327075" cy="2422566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075" cy="2422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8F2" w:rsidRDefault="003468F2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F74BFE5" wp14:editId="7CF27E5E">
                                  <wp:extent cx="7276698" cy="2161309"/>
                                  <wp:effectExtent l="0" t="0" r="635" b="0"/>
                                  <wp:docPr id="5" name="Picture 5" descr="Image result for 5 ways to wellbeing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5 ways to wellbeing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19" t="41520" r="3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7527" cy="2179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8615" id="Text Box 6" o:spid="_x0000_s1032" type="#_x0000_t202" style="position:absolute;margin-left:525.75pt;margin-top:10.35pt;width:576.95pt;height:190.7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" fillcolor="white [3201]" stroked="f" strokeweight=".5pt">
                <v:textbox>
                  <w:txbxContent>
                    <w:p w:rsidR="003468F2" w:rsidRDefault="003468F2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F74BFE5" wp14:editId="7CF27E5E">
                            <wp:extent cx="7276698" cy="2161309"/>
                            <wp:effectExtent l="0" t="0" r="635" b="0"/>
                            <wp:docPr id="5" name="Picture 5" descr="Image result for 5 ways to wellbeing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5 ways to wellbeing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19" t="41520" r="3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37527" cy="2179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Our Community Facilitators know everything that goes on in your local area and can point you in the right direction: crafts groups, community gardens, yoga classes, English classes, family play groups… You name it, we find it and make sure you get a warm welcome there ! </w:t>
      </w:r>
    </w:p>
    <w:p w:rsidR="00B05468" w:rsidRDefault="00B05468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B05468" w:rsidRDefault="00B05468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Default="00913A32" w:rsidP="007D64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B05468" w:rsidRPr="00B05468" w:rsidRDefault="00913A32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26"/>
        </w:rPr>
      </w:pPr>
      <w:r w:rsidRPr="00B05468">
        <w:rPr>
          <w:rFonts w:ascii="Arial" w:hAnsi="Arial" w:cs="Arial"/>
          <w:b/>
          <w:color w:val="000000"/>
          <w:sz w:val="32"/>
          <w:szCs w:val="26"/>
        </w:rPr>
        <w:t>To refer yourself or someone you know, call 020 8314 3244 or email</w:t>
      </w:r>
      <w:r w:rsidR="00B05468" w:rsidRPr="00B05468">
        <w:rPr>
          <w:rFonts w:ascii="Arial" w:hAnsi="Arial" w:cs="Arial"/>
          <w:b/>
          <w:color w:val="000000"/>
          <w:sz w:val="32"/>
          <w:szCs w:val="26"/>
        </w:rPr>
        <w:t xml:space="preserve"> </w:t>
      </w:r>
      <w:hyperlink r:id="rId21" w:history="1">
        <w:r w:rsidRPr="00B05468">
          <w:rPr>
            <w:rStyle w:val="Hyperlink"/>
            <w:rFonts w:ascii="Arial" w:hAnsi="Arial" w:cs="Arial"/>
            <w:b/>
            <w:sz w:val="32"/>
            <w:szCs w:val="26"/>
          </w:rPr>
          <w:t>communityconnections@ageuklands.org.uk</w:t>
        </w:r>
      </w:hyperlink>
      <w:r w:rsidRPr="00B05468">
        <w:rPr>
          <w:rFonts w:ascii="Arial" w:hAnsi="Arial" w:cs="Arial"/>
          <w:b/>
          <w:color w:val="000000"/>
          <w:sz w:val="32"/>
          <w:szCs w:val="26"/>
        </w:rPr>
        <w:t xml:space="preserve"> </w:t>
      </w:r>
    </w:p>
    <w:p w:rsidR="00913A32" w:rsidRPr="00B05468" w:rsidRDefault="00913A32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26"/>
        </w:rPr>
      </w:pPr>
      <w:r w:rsidRPr="00B05468">
        <w:rPr>
          <w:rFonts w:ascii="Arial" w:hAnsi="Arial" w:cs="Arial"/>
          <w:b/>
          <w:color w:val="000000"/>
          <w:sz w:val="32"/>
          <w:szCs w:val="26"/>
        </w:rPr>
        <w:t>and tell us: your name, phone number, address and post code why you would like support and what sort of support you need.</w:t>
      </w:r>
    </w:p>
    <w:p w:rsidR="00913A32" w:rsidRDefault="00913A32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B05468" w:rsidRDefault="00B05468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B05468" w:rsidRDefault="00B05468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B05468" w:rsidRDefault="00B05468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13A32" w:rsidRPr="007D64A2" w:rsidRDefault="00913A32" w:rsidP="00913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Hope to hear from you soon </w:t>
      </w:r>
      <w:r w:rsidRPr="00913A32">
        <w:rPr>
          <w:rFonts w:ascii="Arial" w:hAnsi="Arial" w:cs="Arial"/>
          <w:color w:val="000000"/>
          <w:sz w:val="26"/>
          <w:szCs w:val="26"/>
        </w:rPr>
        <w:sym w:font="Wingdings" w:char="F04A"/>
      </w:r>
    </w:p>
    <w:sectPr w:rsidR="00913A32" w:rsidRPr="007D64A2" w:rsidSect="00162F8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8F2" w:rsidRDefault="003468F2" w:rsidP="00F705C9">
      <w:pPr>
        <w:spacing w:after="0" w:line="240" w:lineRule="auto"/>
      </w:pPr>
      <w:r>
        <w:separator/>
      </w:r>
    </w:p>
  </w:endnote>
  <w:endnote w:type="continuationSeparator" w:id="0">
    <w:p w:rsidR="003468F2" w:rsidRDefault="003468F2" w:rsidP="00F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8F2" w:rsidRDefault="003468F2" w:rsidP="00F705C9">
      <w:pPr>
        <w:spacing w:after="0" w:line="240" w:lineRule="auto"/>
      </w:pPr>
      <w:r>
        <w:separator/>
      </w:r>
    </w:p>
  </w:footnote>
  <w:footnote w:type="continuationSeparator" w:id="0">
    <w:p w:rsidR="003468F2" w:rsidRDefault="003468F2" w:rsidP="00F705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4EE"/>
    <w:rsid w:val="00085642"/>
    <w:rsid w:val="00162F81"/>
    <w:rsid w:val="002574EE"/>
    <w:rsid w:val="002E10C2"/>
    <w:rsid w:val="003468F2"/>
    <w:rsid w:val="004D52A8"/>
    <w:rsid w:val="006119E2"/>
    <w:rsid w:val="006E3C59"/>
    <w:rsid w:val="00707A30"/>
    <w:rsid w:val="007D64A2"/>
    <w:rsid w:val="00907F9F"/>
    <w:rsid w:val="00913A32"/>
    <w:rsid w:val="00AC34A1"/>
    <w:rsid w:val="00B05468"/>
    <w:rsid w:val="00B109F2"/>
    <w:rsid w:val="00E27D82"/>
    <w:rsid w:val="00F7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BCBB52-5E03-41BD-82E6-15AFCA67B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5C9"/>
  </w:style>
  <w:style w:type="paragraph" w:styleId="Footer">
    <w:name w:val="footer"/>
    <w:basedOn w:val="Normal"/>
    <w:link w:val="FooterChar"/>
    <w:uiPriority w:val="99"/>
    <w:unhideWhenUsed/>
    <w:rsid w:val="00F70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5C9"/>
  </w:style>
  <w:style w:type="character" w:styleId="Hyperlink">
    <w:name w:val="Hyperlink"/>
    <w:basedOn w:val="DefaultParagraphFont"/>
    <w:uiPriority w:val="99"/>
    <w:unhideWhenUsed/>
    <w:rsid w:val="006E3C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9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0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07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1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2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96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64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70321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39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23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3842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766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2704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466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9270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4669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1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9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36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1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42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443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258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04086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085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469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19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107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31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854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892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173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&amp;url=https://www.goodhousekeeping.com/uk/consumer-advice/a573576/christmas-dinner-is-getting-more-expensive-heres-where-its-cheapest-in-2017/&amp;psig=AOvVaw1wBixpE1gEDhlychxKxE9c&amp;ust=1573825821715851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mailto:communityconnections@ageuklands.org.uk" TargetMode="Externa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hyperlink" Target="https://www.google.com/url?sa=i&amp;rct=j&amp;q=&amp;esrc=s&amp;source=images&amp;cd=&amp;cad=rja&amp;uact=8&amp;ved=&amp;url=https://tockwith.ebor.academy/uncategorized/compass-buzz-mental-health-wellbeing/&amp;psig=AOvVaw1_MstumRYrHMKGe8idtc8K&amp;ust=157424420149924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0.emf"/><Relationship Id="rId20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ommunity.connections@ageuklands.org.uk" TargetMode="External"/><Relationship Id="rId5" Type="http://schemas.openxmlformats.org/officeDocument/2006/relationships/endnotes" Target="endnotes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sa=i&amp;rct=j&amp;q=&amp;esrc=s&amp;source=images&amp;cd=&amp;cad=rja&amp;uact=8&amp;ved=&amp;url=https://tockwith.ebor.academy/uncategorized/compass-buzz-mental-health-wellbeing/&amp;psig=AOvVaw1_MstumRYrHMKGe8idtc8K&amp;ust=157424420149924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2528247F</Template>
  <TotalTime>159</TotalTime>
  <Pages>4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Groux, Alice</dc:creator>
  <cp:keywords/>
  <dc:description/>
  <cp:lastModifiedBy>Groux, Alice</cp:lastModifiedBy>
  <cp:revision>13</cp:revision>
  <dcterms:created xsi:type="dcterms:W3CDTF">2019-11-14T12:11:00Z</dcterms:created>
  <dcterms:modified xsi:type="dcterms:W3CDTF">2019-11-19T14:02:00Z</dcterms:modified>
</cp:coreProperties>
</file>