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  <w:sz w:val="40"/>
        </w:rPr>
        <w:id w:val="1269127002"/>
        <w:placeholder>
          <w:docPart w:val="6D5128D91F2A450394C4B5A0A7F2BD7E"/>
        </w:placeholder>
        <w:temporary/>
        <w:showingPlcHdr/>
        <w15:appearance w15:val="hidden"/>
      </w:sdtPr>
      <w:sdtEndPr/>
      <w:sdtContent>
        <w:p w14:paraId="57F92F3B" w14:textId="77777777" w:rsidR="00275260" w:rsidRPr="006771EF" w:rsidRDefault="00015440" w:rsidP="00D53571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23A5E625" w14:textId="27CB91A7" w:rsidR="00D50D23" w:rsidRPr="006771EF" w:rsidRDefault="002877BA" w:rsidP="00190410">
      <w:pPr>
        <w:pStyle w:val="Attendees"/>
      </w:pPr>
      <w:r>
        <w:t xml:space="preserve">Red Rock Pastel Society </w:t>
      </w:r>
      <w:r w:rsidR="00A72344">
        <w:t>o</w:t>
      </w:r>
      <w:r>
        <w:t>f Nevada</w:t>
      </w:r>
      <w:r w:rsidR="00A72344">
        <w:t xml:space="preserve"> welcomes Members</w:t>
      </w:r>
      <w:r w:rsidR="00190410">
        <w:t xml:space="preserve">! </w:t>
      </w:r>
      <w:sdt>
        <w:sdtPr>
          <w:alias w:val="Enter facilitator name:"/>
          <w:tag w:val="Enter facilitator name:"/>
          <w:id w:val="-28566333"/>
          <w:placeholder>
            <w:docPart w:val="9B44DAF46ADF44E2943355E3BE6397F9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25247D">
            <w:t>Everyone please sign in! New member and board introductions</w:t>
          </w:r>
          <w:r w:rsidR="00A72344">
            <w:t>. Order of the d</w:t>
          </w:r>
          <w:r w:rsidR="00190410">
            <w:t>ay.</w:t>
          </w:r>
        </w:sdtContent>
      </w:sdt>
    </w:p>
    <w:p w14:paraId="2E7AF18F" w14:textId="1792B545" w:rsidR="0015180F" w:rsidRPr="00D2343F" w:rsidRDefault="002877BA" w:rsidP="00D2343F">
      <w:pPr>
        <w:pStyle w:val="ListNumber"/>
      </w:pPr>
      <w:r>
        <w:rPr>
          <w:rFonts w:eastAsiaTheme="majorEastAsia"/>
        </w:rPr>
        <w:t>Vision and Goal</w:t>
      </w:r>
      <w:r w:rsidR="00A72344">
        <w:rPr>
          <w:rFonts w:eastAsiaTheme="majorEastAsia"/>
        </w:rPr>
        <w:t>s</w:t>
      </w:r>
      <w:r>
        <w:rPr>
          <w:rFonts w:eastAsiaTheme="majorEastAsia"/>
        </w:rPr>
        <w:t xml:space="preserve"> </w:t>
      </w:r>
      <w:r w:rsidR="00190410">
        <w:rPr>
          <w:rFonts w:eastAsiaTheme="majorEastAsia"/>
        </w:rPr>
        <w:t>o</w:t>
      </w:r>
      <w:r>
        <w:rPr>
          <w:rFonts w:eastAsiaTheme="majorEastAsia"/>
        </w:rPr>
        <w:t>f Society</w:t>
      </w:r>
    </w:p>
    <w:p w14:paraId="3D91C5CE" w14:textId="7A91FFBE" w:rsidR="0015180F" w:rsidRPr="006771EF" w:rsidRDefault="002877BA" w:rsidP="00D2343F">
      <w:r>
        <w:t>Members share their outlook and goals for new society.</w:t>
      </w:r>
      <w:r w:rsidR="00A72344">
        <w:t xml:space="preserve"> Please share your experience of being a member.</w:t>
      </w:r>
      <w:r w:rsidR="00190410">
        <w:t xml:space="preserve"> And what do you expect?</w:t>
      </w:r>
    </w:p>
    <w:p w14:paraId="1C5E34EC" w14:textId="69A98E86" w:rsidR="00B853F9" w:rsidRPr="00D2343F" w:rsidRDefault="002877BA" w:rsidP="00D2343F">
      <w:pPr>
        <w:pStyle w:val="ListNumber"/>
      </w:pPr>
      <w:r>
        <w:rPr>
          <w:rFonts w:eastAsiaTheme="majorEastAsia"/>
        </w:rPr>
        <w:t>Membership</w:t>
      </w:r>
    </w:p>
    <w:p w14:paraId="3E259470" w14:textId="0E21F23E" w:rsidR="00A72344" w:rsidRPr="006771EF" w:rsidRDefault="002877BA" w:rsidP="00A72344">
      <w:r>
        <w:t>We are working on providing our members benefits unique to Red Rock.</w:t>
      </w:r>
      <w:r>
        <w:br/>
        <w:t>Members will receive 10% Off Coupon for Dakota Art Pastels in the mail.</w:t>
      </w:r>
      <w:r w:rsidR="00A72344">
        <w:t xml:space="preserve"> </w:t>
      </w:r>
      <w:r>
        <w:br/>
      </w:r>
      <w:proofErr w:type="spellStart"/>
      <w:r w:rsidR="00A72344">
        <w:t>Girault</w:t>
      </w:r>
      <w:proofErr w:type="spellEnd"/>
      <w:r w:rsidR="00A72344">
        <w:t xml:space="preserve"> Special Offer. Samples from sponsor partners to try</w:t>
      </w:r>
      <w:r w:rsidR="00190410">
        <w:t xml:space="preserve"> after the Demo.</w:t>
      </w:r>
    </w:p>
    <w:p w14:paraId="3F238AFE" w14:textId="45495EA7" w:rsidR="00D50D23" w:rsidRDefault="002877BA" w:rsidP="00D2343F">
      <w:pPr>
        <w:pStyle w:val="ListNumber"/>
      </w:pPr>
      <w:r>
        <w:t>Meetings</w:t>
      </w:r>
    </w:p>
    <w:p w14:paraId="2AC1181E" w14:textId="3FD1E929" w:rsidR="00A72344" w:rsidRPr="00A72344" w:rsidRDefault="00A72344" w:rsidP="00A72344">
      <w:pPr>
        <w:pStyle w:val="ListNumber"/>
        <w:numPr>
          <w:ilvl w:val="0"/>
          <w:numId w:val="0"/>
        </w:numPr>
        <w:ind w:left="173"/>
        <w:rPr>
          <w:b w:val="0"/>
        </w:rPr>
      </w:pPr>
      <w:r w:rsidRPr="00A72344">
        <w:rPr>
          <w:b w:val="0"/>
        </w:rPr>
        <w:t>Meetings for 2019 will be planned 2-3 weeks in advance. Goal is to meet every or every over month. With paint ins and plein airs scheduled in between.</w:t>
      </w:r>
    </w:p>
    <w:p w14:paraId="0251DF5C" w14:textId="31021DC3" w:rsidR="0015180F" w:rsidRPr="00D2343F" w:rsidRDefault="002877BA" w:rsidP="00190410">
      <w:pPr>
        <w:pStyle w:val="ListNumber"/>
        <w:spacing w:line="240" w:lineRule="auto"/>
      </w:pPr>
      <w:r>
        <w:t>Workshops and Exhibitions</w:t>
      </w:r>
    </w:p>
    <w:p w14:paraId="5CCE66B4" w14:textId="77777777" w:rsidR="00190410" w:rsidRDefault="00A72344" w:rsidP="00190410">
      <w:pPr>
        <w:pStyle w:val="ListNumber2"/>
        <w:spacing w:line="240" w:lineRule="auto"/>
      </w:pPr>
      <w:r>
        <w:t>March 15</w:t>
      </w:r>
      <w:r w:rsidRPr="00190410">
        <w:rPr>
          <w:vertAlign w:val="superscript"/>
        </w:rPr>
        <w:t>th</w:t>
      </w:r>
      <w:proofErr w:type="gramStart"/>
      <w:r>
        <w:t xml:space="preserve"> 2019</w:t>
      </w:r>
      <w:proofErr w:type="gramEnd"/>
      <w:r>
        <w:t xml:space="preserve"> – entry deadline for Red Rock 1</w:t>
      </w:r>
      <w:r w:rsidRPr="00190410">
        <w:rPr>
          <w:vertAlign w:val="superscript"/>
        </w:rPr>
        <w:t>st</w:t>
      </w:r>
      <w:r>
        <w:t xml:space="preserve"> Online Exhibition</w:t>
      </w:r>
    </w:p>
    <w:p w14:paraId="07216C3C" w14:textId="15D30E0B" w:rsidR="002E4F42" w:rsidRPr="00D2343F" w:rsidRDefault="00A72344" w:rsidP="00190410">
      <w:pPr>
        <w:pStyle w:val="ListNumber2"/>
        <w:spacing w:line="240" w:lineRule="auto"/>
      </w:pPr>
      <w:r>
        <w:t xml:space="preserve">Richard McKinley Workshop November </w:t>
      </w:r>
      <w:proofErr w:type="gramStart"/>
      <w:r>
        <w:t>8-10</w:t>
      </w:r>
      <w:proofErr w:type="gramEnd"/>
      <w:r>
        <w:t xml:space="preserve"> 2019</w:t>
      </w:r>
    </w:p>
    <w:p w14:paraId="2841DD77" w14:textId="4283BE0D" w:rsidR="002C3D7E" w:rsidRDefault="0025247D" w:rsidP="00190410">
      <w:pPr>
        <w:pStyle w:val="ListNumber2"/>
        <w:spacing w:line="240" w:lineRule="auto"/>
      </w:pPr>
      <w:r>
        <w:t>Local Show in October-November 2019</w:t>
      </w:r>
    </w:p>
    <w:p w14:paraId="531EC599" w14:textId="41F3CEA0" w:rsidR="00A72344" w:rsidRDefault="00A72344" w:rsidP="00190410">
      <w:pPr>
        <w:pStyle w:val="ListNumber2"/>
        <w:spacing w:line="240" w:lineRule="auto"/>
      </w:pPr>
      <w:r>
        <w:t xml:space="preserve">Whom are you looking forward to see </w:t>
      </w:r>
      <w:proofErr w:type="gramStart"/>
      <w:r>
        <w:t>in 2020-2021</w:t>
      </w:r>
      <w:proofErr w:type="gramEnd"/>
    </w:p>
    <w:p w14:paraId="1CA9EA3E" w14:textId="292B57F0" w:rsidR="00A72344" w:rsidRDefault="00A72344" w:rsidP="00A72344">
      <w:pPr>
        <w:pStyle w:val="ListNumber"/>
      </w:pPr>
      <w:r>
        <w:t>Social Media</w:t>
      </w:r>
    </w:p>
    <w:p w14:paraId="7ED95791" w14:textId="73015D85" w:rsidR="00190410" w:rsidRDefault="00190410" w:rsidP="00190410">
      <w:pPr>
        <w:pStyle w:val="ListNumber"/>
        <w:numPr>
          <w:ilvl w:val="0"/>
          <w:numId w:val="0"/>
        </w:numPr>
        <w:ind w:left="173"/>
      </w:pPr>
    </w:p>
    <w:p w14:paraId="166D9D4C" w14:textId="06382855" w:rsidR="00190410" w:rsidRDefault="00190410" w:rsidP="00190410">
      <w:pPr>
        <w:pStyle w:val="ListNumber"/>
        <w:numPr>
          <w:ilvl w:val="0"/>
          <w:numId w:val="0"/>
        </w:numPr>
        <w:ind w:left="173"/>
      </w:pPr>
    </w:p>
    <w:p w14:paraId="336FEF70" w14:textId="68417C1E" w:rsidR="00190410" w:rsidRDefault="00190410" w:rsidP="00190410">
      <w:pPr>
        <w:pStyle w:val="ListNumber"/>
        <w:numPr>
          <w:ilvl w:val="0"/>
          <w:numId w:val="0"/>
        </w:numPr>
        <w:ind w:left="173"/>
      </w:pPr>
    </w:p>
    <w:p w14:paraId="33438256" w14:textId="77777777" w:rsidR="00190410" w:rsidRDefault="00190410" w:rsidP="00190410">
      <w:pPr>
        <w:pStyle w:val="ListNumber"/>
        <w:numPr>
          <w:ilvl w:val="0"/>
          <w:numId w:val="0"/>
        </w:numPr>
        <w:ind w:left="173"/>
      </w:pPr>
      <w:bookmarkStart w:id="0" w:name="_GoBack"/>
      <w:bookmarkEnd w:id="0"/>
    </w:p>
    <w:p w14:paraId="146CD936" w14:textId="2234FFE1" w:rsidR="00A72344" w:rsidRDefault="00A72344" w:rsidP="00A72344">
      <w:pPr>
        <w:pStyle w:val="ListNumber"/>
      </w:pPr>
      <w:r>
        <w:lastRenderedPageBreak/>
        <w:t>David Gilmore Demo</w:t>
      </w:r>
    </w:p>
    <w:p w14:paraId="66492F1B" w14:textId="5D77E70F" w:rsidR="00A72344" w:rsidRDefault="00A72344" w:rsidP="00A72344">
      <w:pPr>
        <w:pStyle w:val="ListNumber"/>
        <w:numPr>
          <w:ilvl w:val="0"/>
          <w:numId w:val="0"/>
        </w:numPr>
        <w:ind w:left="173"/>
      </w:pPr>
      <w:r>
        <w:rPr>
          <w:noProof/>
        </w:rPr>
        <w:drawing>
          <wp:inline distT="0" distB="0" distL="0" distR="0" wp14:anchorId="5BE803B0" wp14:editId="3F41403D">
            <wp:extent cx="3840480" cy="2808555"/>
            <wp:effectExtent l="0" t="0" r="7620" b="0"/>
            <wp:docPr id="1" name="Picture 1" descr="A view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F02129B-8C85-44B2-BCB2-67730F17B8D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5914" cy="28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7278" w14:textId="7A91A457" w:rsidR="00A72344" w:rsidRDefault="00A72344" w:rsidP="00A72344">
      <w:pPr>
        <w:pStyle w:val="ListNumber"/>
      </w:pPr>
      <w:r>
        <w:t>Samples for you to try and to keep.</w:t>
      </w:r>
    </w:p>
    <w:p w14:paraId="405A9005" w14:textId="3467FB79" w:rsidR="00A72344" w:rsidRDefault="00A30B22" w:rsidP="00A72344">
      <w:pPr>
        <w:pStyle w:val="ListNumber"/>
      </w:pPr>
      <w:r>
        <w:t xml:space="preserve">Paint in </w:t>
      </w:r>
      <w:r w:rsidR="00190410">
        <w:t>–</w:t>
      </w:r>
      <w:r>
        <w:t xml:space="preserve"> optional</w:t>
      </w:r>
    </w:p>
    <w:p w14:paraId="0BF528CF" w14:textId="1FC530B9" w:rsidR="00190410" w:rsidRDefault="00190410" w:rsidP="00190410">
      <w:pPr>
        <w:pStyle w:val="ListNumber"/>
        <w:numPr>
          <w:ilvl w:val="0"/>
          <w:numId w:val="0"/>
        </w:numPr>
        <w:ind w:left="173" w:hanging="173"/>
      </w:pPr>
      <w:r>
        <w:t>Thank you for being a member of RED ROCK!</w:t>
      </w:r>
    </w:p>
    <w:p w14:paraId="2AAC90B1" w14:textId="39379D42" w:rsidR="00A72344" w:rsidRDefault="00A72344" w:rsidP="0025247D">
      <w:pPr>
        <w:pStyle w:val="ListNumber"/>
        <w:numPr>
          <w:ilvl w:val="0"/>
          <w:numId w:val="0"/>
        </w:numPr>
        <w:ind w:left="173"/>
      </w:pPr>
    </w:p>
    <w:p w14:paraId="2598C758" w14:textId="77777777" w:rsidR="00A72344" w:rsidRDefault="00A72344" w:rsidP="0025247D">
      <w:pPr>
        <w:pStyle w:val="ListNumber"/>
        <w:numPr>
          <w:ilvl w:val="0"/>
          <w:numId w:val="0"/>
        </w:numPr>
        <w:ind w:left="173"/>
      </w:pPr>
    </w:p>
    <w:p w14:paraId="3976721B" w14:textId="77777777" w:rsidR="00A72344" w:rsidRDefault="00A72344" w:rsidP="0025247D">
      <w:pPr>
        <w:pStyle w:val="ListNumber"/>
        <w:numPr>
          <w:ilvl w:val="0"/>
          <w:numId w:val="0"/>
        </w:numPr>
        <w:ind w:left="173"/>
      </w:pPr>
    </w:p>
    <w:p w14:paraId="483C159C" w14:textId="0D6E07A4" w:rsidR="0025247D" w:rsidRDefault="0025247D" w:rsidP="00A72344">
      <w:pPr>
        <w:pStyle w:val="ListNumber"/>
        <w:numPr>
          <w:ilvl w:val="0"/>
          <w:numId w:val="0"/>
        </w:numPr>
        <w:ind w:left="173" w:hanging="173"/>
      </w:pPr>
      <w:r>
        <w:br/>
      </w:r>
    </w:p>
    <w:p w14:paraId="2270A25A" w14:textId="77777777" w:rsidR="0025247D" w:rsidRPr="00D2343F" w:rsidRDefault="0025247D" w:rsidP="0025247D">
      <w:pPr>
        <w:pStyle w:val="ListNumber"/>
        <w:numPr>
          <w:ilvl w:val="0"/>
          <w:numId w:val="0"/>
        </w:numPr>
        <w:ind w:left="173"/>
      </w:pPr>
    </w:p>
    <w:sectPr w:rsidR="0025247D" w:rsidRPr="00D2343F" w:rsidSect="0025247D">
      <w:headerReference w:type="default" r:id="rId13"/>
      <w:pgSz w:w="12240" w:h="15840" w:code="1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85124" w14:textId="77777777" w:rsidR="0061447A" w:rsidRDefault="0061447A" w:rsidP="001E7D29">
      <w:pPr>
        <w:spacing w:after="0" w:line="240" w:lineRule="auto"/>
      </w:pPr>
      <w:r>
        <w:separator/>
      </w:r>
    </w:p>
  </w:endnote>
  <w:endnote w:type="continuationSeparator" w:id="0">
    <w:p w14:paraId="2F8CF205" w14:textId="77777777" w:rsidR="0061447A" w:rsidRDefault="0061447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936C2" w14:textId="77777777" w:rsidR="0061447A" w:rsidRDefault="0061447A" w:rsidP="001E7D29">
      <w:pPr>
        <w:spacing w:after="0" w:line="240" w:lineRule="auto"/>
      </w:pPr>
      <w:r>
        <w:separator/>
      </w:r>
    </w:p>
  </w:footnote>
  <w:footnote w:type="continuationSeparator" w:id="0">
    <w:p w14:paraId="10C5068C" w14:textId="77777777" w:rsidR="0061447A" w:rsidRDefault="0061447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BAEA0" w14:textId="513401B7" w:rsidR="00066754" w:rsidRDefault="0025247D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C495516" wp14:editId="488237BB">
          <wp:simplePos x="0" y="0"/>
          <wp:positionH relativeFrom="margin">
            <wp:posOffset>-220980</wp:posOffset>
          </wp:positionH>
          <wp:positionV relativeFrom="paragraph">
            <wp:posOffset>17780</wp:posOffset>
          </wp:positionV>
          <wp:extent cx="1226820" cy="122682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10" name="Picture 10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dRock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6820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754">
      <w:rPr>
        <w:noProof/>
      </w:rPr>
      <w:t xml:space="preserve"> </w:t>
    </w:r>
    <w:r>
      <w:rPr>
        <w:noProof/>
      </w:rPr>
      <w:drawing>
        <wp:inline distT="0" distB="0" distL="0" distR="0" wp14:anchorId="5332B886" wp14:editId="58BB0294">
          <wp:extent cx="1756475" cy="1295400"/>
          <wp:effectExtent l="0" t="0" r="0" b="0"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APS Member Logo.jpe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5325" cy="133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4090" w:type="dxa"/>
      <w:tblInd w:w="5279" w:type="dxa"/>
      <w:tblLook w:val="0600" w:firstRow="0" w:lastRow="0" w:firstColumn="0" w:lastColumn="0" w:noHBand="1" w:noVBand="1"/>
    </w:tblPr>
    <w:tblGrid>
      <w:gridCol w:w="432"/>
      <w:gridCol w:w="3658"/>
    </w:tblGrid>
    <w:tr w:rsidR="00066754" w14:paraId="6AF4C65A" w14:textId="77777777" w:rsidTr="00190410">
      <w:trPr>
        <w:trHeight w:val="282"/>
      </w:trPr>
      <w:tc>
        <w:tcPr>
          <w:tcW w:w="432" w:type="dxa"/>
          <w:vAlign w:val="bottom"/>
        </w:tcPr>
        <w:p w14:paraId="47B725B0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03CF157D" wp14:editId="3A781D13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8" w:type="dxa"/>
          <w:vAlign w:val="bottom"/>
        </w:tcPr>
        <w:p w14:paraId="582DAA8D" w14:textId="07A435CD" w:rsidR="00066754" w:rsidRDefault="00066754" w:rsidP="00015440">
          <w:pPr>
            <w:pStyle w:val="Header"/>
          </w:pPr>
          <w:r w:rsidRPr="009A6621">
            <w:t>L</w:t>
          </w:r>
          <w:r w:rsidRPr="00015440">
            <w:t xml:space="preserve">ocation: </w:t>
          </w:r>
          <w:r w:rsidR="002877BA">
            <w:t>4471 Dean Martin Dr, Las Vegas, NV</w:t>
          </w:r>
        </w:p>
      </w:tc>
    </w:tr>
    <w:tr w:rsidR="00066754" w14:paraId="4DD605CC" w14:textId="77777777" w:rsidTr="00190410">
      <w:trPr>
        <w:trHeight w:val="282"/>
      </w:trPr>
      <w:tc>
        <w:tcPr>
          <w:tcW w:w="432" w:type="dxa"/>
          <w:vAlign w:val="bottom"/>
        </w:tcPr>
        <w:p w14:paraId="4B6A5073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2D004008" wp14:editId="7DA54A45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8" w:type="dxa"/>
          <w:vAlign w:val="bottom"/>
        </w:tcPr>
        <w:p w14:paraId="489D1907" w14:textId="425ADD98" w:rsidR="00066754" w:rsidRDefault="00066754" w:rsidP="00015440">
          <w:pPr>
            <w:pStyle w:val="Header"/>
          </w:pPr>
          <w:r w:rsidRPr="009A6621">
            <w:t xml:space="preserve">Date: </w:t>
          </w:r>
          <w:r w:rsidR="00A72344">
            <w:t>02/10/2019</w:t>
          </w:r>
        </w:p>
      </w:tc>
    </w:tr>
    <w:tr w:rsidR="00066754" w14:paraId="1BF540B4" w14:textId="77777777" w:rsidTr="00190410">
      <w:trPr>
        <w:trHeight w:val="310"/>
      </w:trPr>
      <w:tc>
        <w:tcPr>
          <w:tcW w:w="432" w:type="dxa"/>
          <w:vAlign w:val="bottom"/>
        </w:tcPr>
        <w:p w14:paraId="26A93E4D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491F3153" wp14:editId="4CB42B85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8" w:type="dxa"/>
          <w:vAlign w:val="bottom"/>
        </w:tcPr>
        <w:p w14:paraId="45C7C59F" w14:textId="580A8F90" w:rsidR="002877BA" w:rsidRPr="00015440" w:rsidRDefault="00066754" w:rsidP="00015440">
          <w:pPr>
            <w:pStyle w:val="Header"/>
          </w:pPr>
          <w:r w:rsidRPr="00015440">
            <w:t>Time:</w:t>
          </w:r>
          <w:r w:rsidR="007B2549">
            <w:t xml:space="preserve"> </w:t>
          </w:r>
          <w:r w:rsidR="002877BA">
            <w:t>10 am</w:t>
          </w:r>
        </w:p>
      </w:tc>
    </w:tr>
  </w:tbl>
  <w:p w14:paraId="2ABFE7FF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9E1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0410"/>
    <w:rsid w:val="00193653"/>
    <w:rsid w:val="001C329C"/>
    <w:rsid w:val="001E286F"/>
    <w:rsid w:val="001E7D29"/>
    <w:rsid w:val="002404F5"/>
    <w:rsid w:val="0025247D"/>
    <w:rsid w:val="00270D66"/>
    <w:rsid w:val="00275260"/>
    <w:rsid w:val="00276FA1"/>
    <w:rsid w:val="00285B87"/>
    <w:rsid w:val="002877BA"/>
    <w:rsid w:val="00291B4A"/>
    <w:rsid w:val="002C3D7E"/>
    <w:rsid w:val="002E4F42"/>
    <w:rsid w:val="0032131A"/>
    <w:rsid w:val="003310BF"/>
    <w:rsid w:val="00333DF8"/>
    <w:rsid w:val="0034138F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E22D1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447A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39E1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0B22"/>
    <w:rsid w:val="00A3439E"/>
    <w:rsid w:val="00A37F9E"/>
    <w:rsid w:val="00A40085"/>
    <w:rsid w:val="00A47DF6"/>
    <w:rsid w:val="00A60E11"/>
    <w:rsid w:val="00A63D35"/>
    <w:rsid w:val="00A72344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1376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ia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D5128D91F2A450394C4B5A0A7F2B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1A042-9156-4719-AF3F-A07FAFBC6203}"/>
      </w:docPartPr>
      <w:docPartBody>
        <w:p w:rsidR="0071053B" w:rsidRDefault="00746DD2">
          <w:pPr>
            <w:pStyle w:val="6D5128D91F2A450394C4B5A0A7F2BD7E"/>
          </w:pPr>
          <w:r w:rsidRPr="00015440">
            <w:t>Meeting Agenda</w:t>
          </w:r>
        </w:p>
      </w:docPartBody>
    </w:docPart>
    <w:docPart>
      <w:docPartPr>
        <w:name w:val="9B44DAF46ADF44E2943355E3BE639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51F45-4567-4E82-9875-8A11396BE5C2}"/>
      </w:docPartPr>
      <w:docPartBody>
        <w:p w:rsidR="0071053B" w:rsidRDefault="00746DD2">
          <w:pPr>
            <w:pStyle w:val="9B44DAF46ADF44E2943355E3BE6397F9"/>
          </w:pPr>
          <w:r w:rsidRPr="007B2549">
            <w:t>Facilitator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AF"/>
    <w:rsid w:val="002C62DE"/>
    <w:rsid w:val="00422465"/>
    <w:rsid w:val="004C69AF"/>
    <w:rsid w:val="0071053B"/>
    <w:rsid w:val="0074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128D91F2A450394C4B5A0A7F2BD7E">
    <w:name w:val="6D5128D91F2A450394C4B5A0A7F2BD7E"/>
  </w:style>
  <w:style w:type="paragraph" w:customStyle="1" w:styleId="B9251367D3C84DFCB2BF7BE904358B5B">
    <w:name w:val="B9251367D3C84DFCB2BF7BE904358B5B"/>
  </w:style>
  <w:style w:type="paragraph" w:customStyle="1" w:styleId="540F3918505C445D9BC7403A6D7EC78D">
    <w:name w:val="540F3918505C445D9BC7403A6D7EC78D"/>
  </w:style>
  <w:style w:type="paragraph" w:customStyle="1" w:styleId="474E2BCFD0F64A719B642608C71BCA2D">
    <w:name w:val="474E2BCFD0F64A719B642608C71BCA2D"/>
  </w:style>
  <w:style w:type="paragraph" w:customStyle="1" w:styleId="9B44DAF46ADF44E2943355E3BE6397F9">
    <w:name w:val="9B44DAF46ADF44E2943355E3BE6397F9"/>
  </w:style>
  <w:style w:type="paragraph" w:customStyle="1" w:styleId="F6B389B5A9DD4559B6AF6720B6AE5A2C">
    <w:name w:val="F6B389B5A9DD4559B6AF6720B6AE5A2C"/>
  </w:style>
  <w:style w:type="paragraph" w:customStyle="1" w:styleId="B13910E2E50D497F8F24499B97AD1A3D">
    <w:name w:val="B13910E2E50D497F8F24499B97AD1A3D"/>
  </w:style>
  <w:style w:type="paragraph" w:customStyle="1" w:styleId="14456FC347314399B3FF844639B8973E">
    <w:name w:val="14456FC347314399B3FF844639B8973E"/>
  </w:style>
  <w:style w:type="paragraph" w:customStyle="1" w:styleId="24020E73078748898D5D2269EB1AAAF9">
    <w:name w:val="24020E73078748898D5D2269EB1AAAF9"/>
  </w:style>
  <w:style w:type="paragraph" w:customStyle="1" w:styleId="C0864E53EF044FB39BD5798D7D0B62F2">
    <w:name w:val="C0864E53EF044FB39BD5798D7D0B62F2"/>
  </w:style>
  <w:style w:type="paragraph" w:customStyle="1" w:styleId="9D769C49412E46E2A6A755463C79138F">
    <w:name w:val="9D769C49412E46E2A6A755463C79138F"/>
  </w:style>
  <w:style w:type="paragraph" w:customStyle="1" w:styleId="06A5867CE37D4F3F903BDE8FD1ADA7AB">
    <w:name w:val="06A5867CE37D4F3F903BDE8FD1ADA7AB"/>
  </w:style>
  <w:style w:type="paragraph" w:customStyle="1" w:styleId="C170421D639E4DF4AE0CDE66EFBE13F0">
    <w:name w:val="C170421D639E4DF4AE0CDE66EFBE13F0"/>
  </w:style>
  <w:style w:type="paragraph" w:customStyle="1" w:styleId="9641A0A617CE4D43AA1990643006CC69">
    <w:name w:val="9641A0A617CE4D43AA1990643006CC69"/>
  </w:style>
  <w:style w:type="paragraph" w:customStyle="1" w:styleId="7E256BD746C24FE1AF5253292581382D">
    <w:name w:val="7E256BD746C24FE1AF5253292581382D"/>
  </w:style>
  <w:style w:type="paragraph" w:customStyle="1" w:styleId="D9202318C29142DFBB97776DE29834D7">
    <w:name w:val="D9202318C29142DFBB97776DE29834D7"/>
  </w:style>
  <w:style w:type="paragraph" w:customStyle="1" w:styleId="FCA9A011CB394554A6CA43313C265E9B">
    <w:name w:val="FCA9A011CB394554A6CA43313C265E9B"/>
  </w:style>
  <w:style w:type="paragraph" w:customStyle="1" w:styleId="10D6BF77261C4B5D958E8DE0C4B58F9E">
    <w:name w:val="10D6BF77261C4B5D958E8DE0C4B58F9E"/>
  </w:style>
  <w:style w:type="paragraph" w:customStyle="1" w:styleId="7ACA7CAAF9B64DBA87E267576ED127DC">
    <w:name w:val="7ACA7CAAF9B64DBA87E267576ED127DC"/>
  </w:style>
  <w:style w:type="paragraph" w:customStyle="1" w:styleId="AFAF062CFFC44B04B26C84ADD163720E">
    <w:name w:val="AFAF062CFFC44B04B26C84ADD163720E"/>
  </w:style>
  <w:style w:type="paragraph" w:customStyle="1" w:styleId="CDDC82F18FD0463CA41E0E1A88784D22">
    <w:name w:val="CDDC82F18FD0463CA41E0E1A88784D22"/>
  </w:style>
  <w:style w:type="paragraph" w:customStyle="1" w:styleId="E5BF444EE7894A39B2822E203FDBE997">
    <w:name w:val="E5BF444EE7894A39B2822E203FDBE997"/>
  </w:style>
  <w:style w:type="paragraph" w:customStyle="1" w:styleId="4EFE733716564E178A41D7A215E2CDCF">
    <w:name w:val="4EFE733716564E178A41D7A215E2CDCF"/>
  </w:style>
  <w:style w:type="paragraph" w:customStyle="1" w:styleId="CDF260151E97452EAD0FEFEB1931D54C">
    <w:name w:val="CDF260151E97452EAD0FEFEB1931D54C"/>
  </w:style>
  <w:style w:type="paragraph" w:customStyle="1" w:styleId="25DA6D9B058D44BCA45610D658939E73">
    <w:name w:val="25DA6D9B058D44BCA45610D658939E73"/>
  </w:style>
  <w:style w:type="paragraph" w:customStyle="1" w:styleId="BC0F03241B8C4F4C9DE318C3A9694261">
    <w:name w:val="BC0F03241B8C4F4C9DE318C3A9694261"/>
  </w:style>
  <w:style w:type="paragraph" w:customStyle="1" w:styleId="33EF1FEFDAC34B89A2D9EA8C92D739EF">
    <w:name w:val="33EF1FEFDAC34B89A2D9EA8C92D739EF"/>
  </w:style>
  <w:style w:type="paragraph" w:customStyle="1" w:styleId="71B7F13D079444FA9D33969306F630D8">
    <w:name w:val="71B7F13D079444FA9D33969306F630D8"/>
  </w:style>
  <w:style w:type="paragraph" w:customStyle="1" w:styleId="46F6E3A007054AE58C9FA26FC5E3EC90">
    <w:name w:val="46F6E3A007054AE58C9FA26FC5E3EC90"/>
  </w:style>
  <w:style w:type="paragraph" w:customStyle="1" w:styleId="D6A6CF03DF914DA498C67A8418EE1201">
    <w:name w:val="D6A6CF03DF914DA498C67A8418EE1201"/>
  </w:style>
  <w:style w:type="paragraph" w:customStyle="1" w:styleId="560D167E36BD422585181794276C1576">
    <w:name w:val="560D167E36BD422585181794276C1576"/>
  </w:style>
  <w:style w:type="paragraph" w:customStyle="1" w:styleId="75388CDEBA8F4F7981A31747D85278BD">
    <w:name w:val="75388CDEBA8F4F7981A31747D85278BD"/>
  </w:style>
  <w:style w:type="paragraph" w:customStyle="1" w:styleId="7835225CCF114D758426BC3D460F7066">
    <w:name w:val="7835225CCF114D758426BC3D460F7066"/>
  </w:style>
  <w:style w:type="paragraph" w:customStyle="1" w:styleId="DD1B21B66CE5405AB239C9A879F28BAF">
    <w:name w:val="DD1B21B66CE5405AB239C9A879F28BAF"/>
  </w:style>
  <w:style w:type="paragraph" w:customStyle="1" w:styleId="6BE610C426E841FEB34E278039687E4C">
    <w:name w:val="6BE610C426E841FEB34E278039687E4C"/>
  </w:style>
  <w:style w:type="paragraph" w:customStyle="1" w:styleId="E643CFE7222C45F7BC951060395A470F">
    <w:name w:val="E643CFE7222C45F7BC951060395A470F"/>
  </w:style>
  <w:style w:type="paragraph" w:customStyle="1" w:styleId="3A9E75884E994054B9756598A2FBF9BA">
    <w:name w:val="3A9E75884E994054B9756598A2FBF9BA"/>
    <w:rsid w:val="004C69AF"/>
  </w:style>
  <w:style w:type="paragraph" w:customStyle="1" w:styleId="9B0253C29D25409DA99216ACB5CF118A">
    <w:name w:val="9B0253C29D25409DA99216ACB5CF118A"/>
    <w:rsid w:val="004C69AF"/>
  </w:style>
  <w:style w:type="paragraph" w:customStyle="1" w:styleId="ADD136B123C64C05B8270D9AD60D73D5">
    <w:name w:val="ADD136B123C64C05B8270D9AD60D73D5"/>
    <w:rsid w:val="004C69AF"/>
  </w:style>
  <w:style w:type="paragraph" w:customStyle="1" w:styleId="CE4409604F7A46AC8F4CAE9443284620">
    <w:name w:val="CE4409604F7A46AC8F4CAE9443284620"/>
    <w:rsid w:val="004C69AF"/>
  </w:style>
  <w:style w:type="paragraph" w:customStyle="1" w:styleId="AD40983528C242AA9D7EA5FA3FB00B29">
    <w:name w:val="AD40983528C242AA9D7EA5FA3FB00B29"/>
    <w:rsid w:val="004C69AF"/>
  </w:style>
  <w:style w:type="paragraph" w:customStyle="1" w:styleId="6737A74F09D64590BB8027F8FF747772">
    <w:name w:val="6737A74F09D64590BB8027F8FF747772"/>
    <w:rsid w:val="004C69AF"/>
  </w:style>
  <w:style w:type="paragraph" w:customStyle="1" w:styleId="1688EACFED9444859A9CD04E483A6192">
    <w:name w:val="1688EACFED9444859A9CD04E483A6192"/>
    <w:rsid w:val="004C69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B6A81B9-495C-4962-A12E-77A86EE1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agenda.dotx</Template>
  <TotalTime>0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Everyone please sign in! New member and board introductions. Order of the day.</cp:keywords>
  <dc:description/>
  <cp:lastModifiedBy/>
  <cp:revision>1</cp:revision>
  <dcterms:created xsi:type="dcterms:W3CDTF">2019-02-06T05:48:00Z</dcterms:created>
  <dcterms:modified xsi:type="dcterms:W3CDTF">2019-02-10T05:01:00Z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